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719"/>
        <w:gridCol w:w="4721"/>
      </w:tblGrid>
      <w:tr w:rsidR="00477F42" w:rsidRPr="00AB3EA3" w14:paraId="19B8E3ED" w14:textId="77777777" w:rsidTr="00AB3EA3">
        <w:tc>
          <w:tcPr>
            <w:tcW w:w="10440" w:type="dxa"/>
            <w:gridSpan w:val="2"/>
            <w:vAlign w:val="center"/>
          </w:tcPr>
          <w:p w14:paraId="3F43B217" w14:textId="1C47B3E5" w:rsidR="00A0155C" w:rsidRDefault="00E314D6" w:rsidP="000D3710">
            <w:pPr>
              <w:spacing w:before="60" w:after="6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this Quick Reference Card (QRC) to create</w:t>
            </w:r>
            <w:r w:rsidR="000A6794">
              <w:rPr>
                <w:sz w:val="24"/>
                <w:szCs w:val="24"/>
              </w:rPr>
              <w:t xml:space="preserve"> requisitions via SAP S/4 Fiori App – Manage Purchase Requisitions Professional</w:t>
            </w:r>
            <w:r w:rsidR="003C37EF">
              <w:rPr>
                <w:sz w:val="24"/>
                <w:szCs w:val="24"/>
              </w:rPr>
              <w:t xml:space="preserve"> and order items from e-catalogs via the Ariba Network.</w:t>
            </w:r>
          </w:p>
          <w:p w14:paraId="2919D034" w14:textId="77777777" w:rsidR="0086548A" w:rsidRDefault="0086548A" w:rsidP="000D3710">
            <w:pPr>
              <w:spacing w:before="60" w:after="60"/>
              <w:ind w:left="0"/>
              <w:rPr>
                <w:sz w:val="24"/>
                <w:szCs w:val="24"/>
              </w:rPr>
            </w:pPr>
          </w:p>
          <w:p w14:paraId="055C010B" w14:textId="5FFE5527" w:rsidR="0086548A" w:rsidRDefault="00040E10" w:rsidP="000D3710">
            <w:pPr>
              <w:spacing w:before="60" w:after="60"/>
              <w:ind w:left="0"/>
              <w:rPr>
                <w:sz w:val="24"/>
                <w:szCs w:val="24"/>
              </w:rPr>
            </w:pPr>
            <w:r w:rsidRPr="008563F6">
              <w:rPr>
                <w:sz w:val="24"/>
                <w:szCs w:val="24"/>
                <w:u w:val="single"/>
              </w:rPr>
              <w:t>Important</w:t>
            </w:r>
            <w:r w:rsidR="0086548A">
              <w:rPr>
                <w:sz w:val="24"/>
                <w:szCs w:val="24"/>
              </w:rPr>
              <w:t xml:space="preserve">: </w:t>
            </w:r>
            <w:r w:rsidR="00AF5397">
              <w:rPr>
                <w:sz w:val="24"/>
                <w:szCs w:val="24"/>
              </w:rPr>
              <w:t>You must load and complete the Default</w:t>
            </w:r>
            <w:r w:rsidR="00BB091E">
              <w:rPr>
                <w:sz w:val="24"/>
                <w:szCs w:val="24"/>
              </w:rPr>
              <w:t xml:space="preserve"> Settings for Users</w:t>
            </w:r>
            <w:r>
              <w:rPr>
                <w:sz w:val="24"/>
                <w:szCs w:val="24"/>
              </w:rPr>
              <w:t xml:space="preserve"> app prior to creating a </w:t>
            </w:r>
            <w:r w:rsidR="009B2F90">
              <w:rPr>
                <w:sz w:val="24"/>
                <w:szCs w:val="24"/>
              </w:rPr>
              <w:t>Fiori Requisitio</w:t>
            </w:r>
            <w:r w:rsidR="00BE274C">
              <w:rPr>
                <w:sz w:val="24"/>
                <w:szCs w:val="24"/>
              </w:rPr>
              <w:t>n</w:t>
            </w:r>
            <w:r w:rsidR="009B2F90">
              <w:rPr>
                <w:sz w:val="24"/>
                <w:szCs w:val="24"/>
              </w:rPr>
              <w:t xml:space="preserve">. Ensure </w:t>
            </w:r>
            <w:r w:rsidR="00BE274C">
              <w:rPr>
                <w:sz w:val="24"/>
                <w:szCs w:val="24"/>
              </w:rPr>
              <w:t xml:space="preserve">first </w:t>
            </w:r>
            <w:r w:rsidR="009B2F90">
              <w:rPr>
                <w:sz w:val="24"/>
                <w:szCs w:val="24"/>
              </w:rPr>
              <w:t xml:space="preserve">to </w:t>
            </w:r>
            <w:r w:rsidR="00360FA1">
              <w:rPr>
                <w:sz w:val="24"/>
                <w:szCs w:val="24"/>
              </w:rPr>
              <w:t xml:space="preserve">bookmark the Default Settings for Users app to your SAP S/4 home page and complete </w:t>
            </w:r>
            <w:r w:rsidR="00BE274C">
              <w:rPr>
                <w:sz w:val="24"/>
                <w:szCs w:val="24"/>
              </w:rPr>
              <w:t xml:space="preserve">the </w:t>
            </w:r>
            <w:r w:rsidR="00360FA1">
              <w:rPr>
                <w:sz w:val="24"/>
                <w:szCs w:val="24"/>
              </w:rPr>
              <w:t xml:space="preserve">requirements. Steps </w:t>
            </w:r>
            <w:r w:rsidR="008563F6">
              <w:rPr>
                <w:sz w:val="24"/>
                <w:szCs w:val="24"/>
              </w:rPr>
              <w:t xml:space="preserve">are listed directly on the app itself </w:t>
            </w:r>
            <w:r w:rsidR="005A4C93">
              <w:rPr>
                <w:sz w:val="24"/>
                <w:szCs w:val="24"/>
              </w:rPr>
              <w:t xml:space="preserve">for </w:t>
            </w:r>
            <w:proofErr w:type="gramStart"/>
            <w:r w:rsidR="005A4C93">
              <w:rPr>
                <w:sz w:val="24"/>
                <w:szCs w:val="24"/>
              </w:rPr>
              <w:t>guidance</w:t>
            </w:r>
            <w:proofErr w:type="gramEnd"/>
            <w:r w:rsidR="008563F6">
              <w:rPr>
                <w:sz w:val="24"/>
                <w:szCs w:val="24"/>
              </w:rPr>
              <w:t xml:space="preserve"> or you may utilize a Quick Reference Card from the Procurement Services website, Learning and Training page for support.</w:t>
            </w:r>
          </w:p>
          <w:p w14:paraId="20AB2D16" w14:textId="77777777" w:rsidR="00976C1B" w:rsidRDefault="00976C1B" w:rsidP="000D3710">
            <w:pPr>
              <w:spacing w:before="60" w:after="60"/>
              <w:ind w:left="0"/>
              <w:rPr>
                <w:sz w:val="24"/>
                <w:szCs w:val="24"/>
              </w:rPr>
            </w:pPr>
          </w:p>
          <w:p w14:paraId="6C13E67C" w14:textId="0CD927A9" w:rsidR="00976C1B" w:rsidRDefault="00976C1B" w:rsidP="000D3710">
            <w:pPr>
              <w:spacing w:before="60" w:after="6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 must also bookmark the Manage Purchase Requisitions Professional app to your home page</w:t>
            </w:r>
            <w:r w:rsidR="00DE7061">
              <w:rPr>
                <w:sz w:val="24"/>
                <w:szCs w:val="24"/>
              </w:rPr>
              <w:t xml:space="preserve"> from the Add Apps menu.</w:t>
            </w:r>
          </w:p>
          <w:p w14:paraId="7B7E982D" w14:textId="77777777" w:rsidR="0018399A" w:rsidRDefault="0018399A" w:rsidP="000D3710">
            <w:pPr>
              <w:spacing w:before="60" w:after="60"/>
              <w:ind w:left="0"/>
              <w:rPr>
                <w:sz w:val="24"/>
                <w:szCs w:val="24"/>
              </w:rPr>
            </w:pPr>
          </w:p>
          <w:p w14:paraId="32E8DEF0" w14:textId="286DFB34" w:rsidR="0018399A" w:rsidRDefault="0018399A" w:rsidP="000D3710">
            <w:pPr>
              <w:spacing w:before="60" w:after="6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Once you shop and checkout from the Ariba Network e-catalogs using the Fiori Manage Purchase Requisitions Professional a</w:t>
            </w:r>
            <w:r w:rsidR="00B25260">
              <w:rPr>
                <w:sz w:val="24"/>
                <w:szCs w:val="24"/>
              </w:rPr>
              <w:t>pp</w:t>
            </w:r>
            <w:r>
              <w:rPr>
                <w:sz w:val="24"/>
                <w:szCs w:val="24"/>
              </w:rPr>
              <w:t>, you only need to enter or confirm Account Assignment Details and complete</w:t>
            </w:r>
            <w:r w:rsidR="00B25260">
              <w:rPr>
                <w:sz w:val="24"/>
                <w:szCs w:val="24"/>
              </w:rPr>
              <w:t xml:space="preserve"> Delivery Address for each line item to finish.</w:t>
            </w:r>
            <w:r w:rsidR="00B904C4">
              <w:rPr>
                <w:sz w:val="24"/>
                <w:szCs w:val="24"/>
              </w:rPr>
              <w:t xml:space="preserve"> Other </w:t>
            </w:r>
            <w:r w:rsidR="00F9666D">
              <w:rPr>
                <w:sz w:val="24"/>
                <w:szCs w:val="24"/>
              </w:rPr>
              <w:t>l</w:t>
            </w:r>
            <w:r w:rsidR="00B904C4">
              <w:rPr>
                <w:sz w:val="24"/>
                <w:szCs w:val="24"/>
              </w:rPr>
              <w:t>ine-</w:t>
            </w:r>
            <w:r w:rsidR="00F9666D">
              <w:rPr>
                <w:sz w:val="24"/>
                <w:szCs w:val="24"/>
              </w:rPr>
              <w:t>i</w:t>
            </w:r>
            <w:r w:rsidR="00B904C4">
              <w:rPr>
                <w:sz w:val="24"/>
                <w:szCs w:val="24"/>
              </w:rPr>
              <w:t>tem entries are typically auto-populated.</w:t>
            </w:r>
          </w:p>
          <w:p w14:paraId="4F981DB7" w14:textId="7C42A822" w:rsidR="000D3710" w:rsidRPr="00197453" w:rsidRDefault="000D3710" w:rsidP="000D3710">
            <w:pPr>
              <w:spacing w:before="60" w:after="60"/>
              <w:ind w:left="0"/>
              <w:rPr>
                <w:bCs w:val="0"/>
                <w:sz w:val="24"/>
                <w:szCs w:val="24"/>
              </w:rPr>
            </w:pPr>
          </w:p>
        </w:tc>
      </w:tr>
      <w:tr w:rsidR="00477F42" w:rsidRPr="00AB3EA3" w14:paraId="7C517FF6" w14:textId="77777777" w:rsidTr="00F63049">
        <w:tc>
          <w:tcPr>
            <w:tcW w:w="5719" w:type="dxa"/>
            <w:vAlign w:val="center"/>
          </w:tcPr>
          <w:p w14:paraId="650CCAE5" w14:textId="16013C8B" w:rsidR="00F63049" w:rsidRPr="00197453" w:rsidRDefault="00596AE5" w:rsidP="00596AE5">
            <w:pPr>
              <w:spacing w:before="60" w:after="60"/>
              <w:ind w:left="0" w:right="0"/>
              <w:rPr>
                <w:bCs w:val="0"/>
                <w:sz w:val="24"/>
                <w:szCs w:val="24"/>
              </w:rPr>
            </w:pPr>
            <w:r w:rsidRPr="00197453">
              <w:rPr>
                <w:b/>
                <w:bCs w:val="0"/>
                <w:sz w:val="24"/>
                <w:szCs w:val="24"/>
              </w:rPr>
              <w:t xml:space="preserve"> </w:t>
            </w:r>
            <w:r w:rsidR="00477F42" w:rsidRPr="00197453">
              <w:rPr>
                <w:b/>
                <w:bCs w:val="0"/>
                <w:sz w:val="24"/>
                <w:szCs w:val="24"/>
              </w:rPr>
              <w:t xml:space="preserve">Role: </w:t>
            </w:r>
            <w:r w:rsidR="00410BA1">
              <w:rPr>
                <w:sz w:val="24"/>
                <w:szCs w:val="24"/>
              </w:rPr>
              <w:t>S</w:t>
            </w:r>
            <w:r w:rsidR="007A758E">
              <w:rPr>
                <w:sz w:val="24"/>
                <w:szCs w:val="24"/>
              </w:rPr>
              <w:t>AP S/4 Requisitioner</w:t>
            </w:r>
          </w:p>
        </w:tc>
        <w:tc>
          <w:tcPr>
            <w:tcW w:w="4721" w:type="dxa"/>
            <w:vAlign w:val="center"/>
          </w:tcPr>
          <w:p w14:paraId="36D09E31" w14:textId="64506469" w:rsidR="00477F42" w:rsidRPr="00197453" w:rsidRDefault="00477F42" w:rsidP="00596AE5">
            <w:pPr>
              <w:spacing w:before="60" w:after="60"/>
              <w:ind w:left="0" w:right="0"/>
              <w:rPr>
                <w:b/>
                <w:bCs w:val="0"/>
                <w:sz w:val="24"/>
                <w:szCs w:val="24"/>
              </w:rPr>
            </w:pPr>
            <w:r w:rsidRPr="00197453">
              <w:rPr>
                <w:b/>
                <w:bCs w:val="0"/>
                <w:sz w:val="24"/>
                <w:szCs w:val="24"/>
              </w:rPr>
              <w:t>Frequency:</w:t>
            </w:r>
            <w:r w:rsidR="00F51A3E" w:rsidRPr="00197453">
              <w:rPr>
                <w:bCs w:val="0"/>
                <w:sz w:val="24"/>
                <w:szCs w:val="24"/>
              </w:rPr>
              <w:t xml:space="preserve"> </w:t>
            </w:r>
            <w:r w:rsidR="00410BA1">
              <w:rPr>
                <w:bCs w:val="0"/>
                <w:sz w:val="24"/>
                <w:szCs w:val="24"/>
              </w:rPr>
              <w:t>As Needed</w:t>
            </w:r>
          </w:p>
        </w:tc>
      </w:tr>
    </w:tbl>
    <w:p w14:paraId="6749FB56" w14:textId="22E02DB6" w:rsidR="00653365" w:rsidRDefault="00653365">
      <w:pPr>
        <w:spacing w:before="0"/>
        <w:ind w:left="0" w:right="0"/>
        <w:rPr>
          <w:b/>
          <w:bCs w:val="0"/>
          <w:sz w:val="24"/>
          <w:szCs w:val="24"/>
        </w:rPr>
      </w:pPr>
    </w:p>
    <w:tbl>
      <w:tblPr>
        <w:tblW w:w="0" w:type="auto"/>
        <w:tblInd w:w="2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shd w:val="clear" w:color="auto" w:fill="FFCC99"/>
        <w:tblLayout w:type="fixed"/>
        <w:tblLook w:val="01E0" w:firstRow="1" w:lastRow="1" w:firstColumn="1" w:lastColumn="1" w:noHBand="0" w:noVBand="0"/>
      </w:tblPr>
      <w:tblGrid>
        <w:gridCol w:w="2790"/>
        <w:gridCol w:w="7650"/>
      </w:tblGrid>
      <w:tr w:rsidR="00F84720" w:rsidRPr="00084552" w14:paraId="477712C4" w14:textId="77777777" w:rsidTr="007B1D93">
        <w:trPr>
          <w:cantSplit/>
        </w:trPr>
        <w:tc>
          <w:tcPr>
            <w:tcW w:w="1044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0F243E"/>
            <w:vAlign w:val="center"/>
          </w:tcPr>
          <w:p w14:paraId="1C3C1179" w14:textId="7D353CE3" w:rsidR="00F84720" w:rsidRPr="0025316A" w:rsidRDefault="00F84720" w:rsidP="0025316A">
            <w:pPr>
              <w:spacing w:before="60" w:after="60"/>
              <w:ind w:left="0" w:right="0"/>
              <w:rPr>
                <w:b/>
                <w:bCs w:val="0"/>
                <w:sz w:val="24"/>
                <w:szCs w:val="24"/>
              </w:rPr>
            </w:pPr>
          </w:p>
        </w:tc>
      </w:tr>
      <w:tr w:rsidR="00977CE6" w:rsidRPr="00084552" w14:paraId="6257B807" w14:textId="77777777" w:rsidTr="006A7C4E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4A391E" w14:textId="7EB78BB2" w:rsidR="00977CE6" w:rsidRPr="00257445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From the myUK Landing Page, Click the SAP Fiori Launchpad icon to begin.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7CAECC" w14:textId="77777777" w:rsidR="00977CE6" w:rsidRDefault="00977CE6" w:rsidP="00977CE6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</w:p>
          <w:p w14:paraId="23ADA417" w14:textId="4F1D7652" w:rsidR="00977CE6" w:rsidRDefault="00977CE6" w:rsidP="00977CE6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DCF0AA8" wp14:editId="7AD89B88">
                  <wp:extent cx="4057143" cy="1638095"/>
                  <wp:effectExtent l="0" t="0" r="635" b="635"/>
                  <wp:docPr id="20063170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31708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143" cy="1638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E10CF" w14:textId="0473C8FA" w:rsidR="00977CE6" w:rsidRDefault="00977CE6" w:rsidP="00977CE6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</w:p>
        </w:tc>
      </w:tr>
      <w:tr w:rsidR="00977CE6" w:rsidRPr="00084552" w14:paraId="69D9B35E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</w:tcPr>
          <w:p w14:paraId="3E17D1CE" w14:textId="1ED92FAA" w:rsidR="00977CE6" w:rsidRPr="00257445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257445"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1. Select Manage Purchase Requisitions Professional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FF4C16" w14:textId="77777777" w:rsidR="00977CE6" w:rsidRDefault="00977CE6" w:rsidP="00977CE6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</w:p>
          <w:p w14:paraId="3EEB0627" w14:textId="77777777" w:rsidR="00977CE6" w:rsidRDefault="00977CE6" w:rsidP="00977CE6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  <w:r w:rsidRPr="00404E2E">
              <w:rPr>
                <w:bCs w:val="0"/>
                <w:noProof/>
                <w:sz w:val="24"/>
                <w:szCs w:val="24"/>
              </w:rPr>
              <w:drawing>
                <wp:inline distT="0" distB="0" distL="0" distR="0" wp14:anchorId="2BFB9B65" wp14:editId="1ADA5802">
                  <wp:extent cx="2750695" cy="772667"/>
                  <wp:effectExtent l="12700" t="12700" r="5715" b="15240"/>
                  <wp:docPr id="17233271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3327199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212" cy="78376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CF5AC2" w14:textId="0D024AC8" w:rsidR="00977CE6" w:rsidRPr="00267957" w:rsidRDefault="00977CE6" w:rsidP="00977CE6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</w:p>
        </w:tc>
      </w:tr>
      <w:tr w:rsidR="00977CE6" w:rsidRPr="00084552" w14:paraId="6ADD8C83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4CE2BF" w14:textId="48EA5FB6" w:rsidR="00977CE6" w:rsidRPr="00257445" w:rsidRDefault="00977CE6" w:rsidP="00977CE6">
            <w:pPr>
              <w:spacing w:before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257445">
              <w:rPr>
                <w:bCs w:val="0"/>
                <w:color w:val="365F91" w:themeColor="accent1" w:themeShade="BF"/>
                <w:sz w:val="24"/>
                <w:szCs w:val="24"/>
              </w:rPr>
              <w:t>2. Click Create at the right of the Requisitions page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218A44" w14:textId="77777777" w:rsidR="00977CE6" w:rsidRDefault="00977CE6" w:rsidP="00977CE6">
            <w:pPr>
              <w:spacing w:before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623E3F2B" w14:textId="68F1D3DE" w:rsidR="00977CE6" w:rsidRDefault="00977CE6" w:rsidP="00977CE6">
            <w:pPr>
              <w:spacing w:before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3B0BD6" wp14:editId="2615D7D4">
                      <wp:simplePos x="0" y="0"/>
                      <wp:positionH relativeFrom="column">
                        <wp:posOffset>2009140</wp:posOffset>
                      </wp:positionH>
                      <wp:positionV relativeFrom="paragraph">
                        <wp:posOffset>354965</wp:posOffset>
                      </wp:positionV>
                      <wp:extent cx="676275" cy="333375"/>
                      <wp:effectExtent l="19050" t="19050" r="47625" b="47625"/>
                      <wp:wrapNone/>
                      <wp:docPr id="547388500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27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468C3A" id="Rectangle 7" o:spid="_x0000_s1026" style="position:absolute;margin-left:158.2pt;margin-top:27.95pt;width:53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" filled="f" strokecolor="#e00" strokeweight="4pt"/>
                  </w:pict>
                </mc:Fallback>
              </mc:AlternateContent>
            </w:r>
            <w:r w:rsidRPr="00137940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D8EE487" wp14:editId="15E28A0D">
                  <wp:extent cx="2654300" cy="787400"/>
                  <wp:effectExtent l="12700" t="12700" r="12700" b="12700"/>
                  <wp:docPr id="17868966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6896609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300" cy="7874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A3A429" w14:textId="3B0518A2" w:rsidR="00977CE6" w:rsidRPr="00267957" w:rsidRDefault="00977CE6" w:rsidP="00977CE6">
            <w:pPr>
              <w:spacing w:before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977CE6" w:rsidRPr="00084552" w14:paraId="5FF7A640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F2FF9A" w14:textId="0D10F6FC" w:rsidR="00977CE6" w:rsidRPr="00257445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257445">
              <w:rPr>
                <w:bCs w:val="0"/>
                <w:color w:val="365F91" w:themeColor="accent1" w:themeShade="BF"/>
                <w:sz w:val="24"/>
                <w:szCs w:val="24"/>
              </w:rPr>
              <w:t>3. If desired, you may overwrite the Purchase Requisition Description cell with a customized entry specific to the order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684AFE" w14:textId="68B8D5FF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5DCE6454" w14:textId="25A8B034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7C6F90" wp14:editId="3287142F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800100</wp:posOffset>
                      </wp:positionV>
                      <wp:extent cx="723900" cy="47625"/>
                      <wp:effectExtent l="0" t="114300" r="0" b="104775"/>
                      <wp:wrapNone/>
                      <wp:docPr id="850044555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23900" cy="47625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E668A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8" o:spid="_x0000_s1026" type="#_x0000_t32" style="position:absolute;margin-left:26.2pt;margin-top:63pt;width:57pt;height:3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" strokecolor="#e00" strokeweight="4pt">
                      <v:stroke endarrow="block"/>
                    </v:shape>
                  </w:pict>
                </mc:Fallback>
              </mc:AlternateContent>
            </w:r>
            <w:r w:rsidRPr="00360CA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06794F1" wp14:editId="4BBFBB91">
                  <wp:extent cx="3292226" cy="989350"/>
                  <wp:effectExtent l="12700" t="12700" r="10160" b="13970"/>
                  <wp:docPr id="14250550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055047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5707" cy="100542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448D91" w14:textId="327D5D37" w:rsidR="00977CE6" w:rsidRPr="00267957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977CE6" w:rsidRPr="00084552" w14:paraId="222B34EE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B1D664" w14:textId="492FAEEC" w:rsidR="00977CE6" w:rsidRPr="00257445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257445">
              <w:rPr>
                <w:bCs w:val="0"/>
                <w:color w:val="365F91" w:themeColor="accent1" w:themeShade="BF"/>
                <w:sz w:val="24"/>
                <w:szCs w:val="24"/>
              </w:rPr>
              <w:t xml:space="preserve">4. Ensure the Document Type is NB for 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all </w:t>
            </w:r>
            <w:r w:rsidRPr="00257445">
              <w:rPr>
                <w:bCs w:val="0"/>
                <w:color w:val="365F91" w:themeColor="accent1" w:themeShade="BF"/>
                <w:sz w:val="24"/>
                <w:szCs w:val="24"/>
              </w:rPr>
              <w:t>e-catalog orders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7E9343" w14:textId="77777777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70450FA8" w14:textId="1F6CF76E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25D05A3" wp14:editId="05151B17">
                      <wp:simplePos x="0" y="0"/>
                      <wp:positionH relativeFrom="column">
                        <wp:posOffset>504190</wp:posOffset>
                      </wp:positionH>
                      <wp:positionV relativeFrom="paragraph">
                        <wp:posOffset>364490</wp:posOffset>
                      </wp:positionV>
                      <wp:extent cx="1562100" cy="276225"/>
                      <wp:effectExtent l="19050" t="19050" r="38100" b="47625"/>
                      <wp:wrapNone/>
                      <wp:docPr id="38422654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21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96793E" id="Rectangle 7" o:spid="_x0000_s1026" style="position:absolute;margin-left:39.7pt;margin-top:28.7pt;width:123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" filled="f" strokecolor="#e00" strokeweight="4pt"/>
                  </w:pict>
                </mc:Fallback>
              </mc:AlternateContent>
            </w:r>
            <w:r w:rsidRPr="00480729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7705DDD1" wp14:editId="1AE7DA7F">
                  <wp:extent cx="3923821" cy="702002"/>
                  <wp:effectExtent l="12700" t="12700" r="13335" b="9525"/>
                  <wp:docPr id="20029658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965833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6707" cy="7096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7A9ECE" w14:textId="21B34FB7" w:rsidR="00977CE6" w:rsidRPr="00267957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977CE6" w:rsidRPr="00084552" w14:paraId="691C0959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9A5E1B" w14:textId="3BDAEFF9" w:rsidR="00977CE6" w:rsidRPr="00257445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257445">
              <w:rPr>
                <w:bCs w:val="0"/>
                <w:color w:val="365F91" w:themeColor="accent1" w:themeShade="BF"/>
                <w:sz w:val="24"/>
                <w:szCs w:val="24"/>
              </w:rPr>
              <w:t>5. Ensure the Automatic Source Determination box is checked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1B2C1A" w14:textId="77777777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42529B04" w14:textId="15BCF0DD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C7107E9" wp14:editId="704159B7">
                      <wp:simplePos x="0" y="0"/>
                      <wp:positionH relativeFrom="column">
                        <wp:posOffset>1151890</wp:posOffset>
                      </wp:positionH>
                      <wp:positionV relativeFrom="paragraph">
                        <wp:posOffset>335915</wp:posOffset>
                      </wp:positionV>
                      <wp:extent cx="314325" cy="304800"/>
                      <wp:effectExtent l="19050" t="19050" r="47625" b="38100"/>
                      <wp:wrapNone/>
                      <wp:docPr id="39106785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DA2A4B" id="Rectangle 7" o:spid="_x0000_s1026" style="position:absolute;margin-left:90.7pt;margin-top:26.45pt;width:24.7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" filled="f" strokecolor="#e00" strokeweight="4pt"/>
                  </w:pict>
                </mc:Fallback>
              </mc:AlternateContent>
            </w:r>
            <w:r w:rsidRPr="0069371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A78613F" wp14:editId="049789A0">
                  <wp:extent cx="2730500" cy="731887"/>
                  <wp:effectExtent l="12700" t="12700" r="12700" b="17780"/>
                  <wp:docPr id="18997684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768434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3530" cy="7380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19353C" w14:textId="6672501D" w:rsidR="00977CE6" w:rsidRPr="00267957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977CE6" w:rsidRPr="00503857" w14:paraId="2882257F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9F9144" w14:textId="6B3FE6EE" w:rsidR="00977CE6" w:rsidRPr="00257445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257445"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6. Enter a header note related to business purpose or justification.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E1F232" w14:textId="77777777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73565097" w14:textId="77777777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 w:rsidRPr="00031AD6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5CA13FED" wp14:editId="35518583">
                  <wp:extent cx="4720590" cy="1283970"/>
                  <wp:effectExtent l="12700" t="12700" r="16510" b="11430"/>
                  <wp:docPr id="12758965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5896537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590" cy="128397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94DA29" w14:textId="146E0ACE" w:rsidR="00977CE6" w:rsidRPr="00503857" w:rsidRDefault="00977CE6" w:rsidP="00977CE6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</w:tc>
      </w:tr>
      <w:tr w:rsidR="00977CE6" w:rsidRPr="00084552" w14:paraId="74A8D881" w14:textId="77777777" w:rsidTr="00B9155F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CE2456" w14:textId="20FDCC76" w:rsidR="00977CE6" w:rsidRPr="00F7294D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7. Scroll to the Items section. Click Create on the right and select Items from External Catalogs from the dropdown menu.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54FC8A" w14:textId="77777777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6969195D" w14:textId="71D3D62B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6CC13CC" wp14:editId="4EBC0528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1476375</wp:posOffset>
                      </wp:positionV>
                      <wp:extent cx="723900" cy="47625"/>
                      <wp:effectExtent l="0" t="114300" r="0" b="104775"/>
                      <wp:wrapNone/>
                      <wp:docPr id="56135039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23900" cy="47625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ED7B5B" id="Straight Arrow Connector 8" o:spid="_x0000_s1026" type="#_x0000_t32" style="position:absolute;margin-left:69.2pt;margin-top:116.25pt;width:57pt;height:3.7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" strokecolor="#e00" strokeweight="4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0B86E76" wp14:editId="438F76F8">
                      <wp:simplePos x="0" y="0"/>
                      <wp:positionH relativeFrom="column">
                        <wp:posOffset>818515</wp:posOffset>
                      </wp:positionH>
                      <wp:positionV relativeFrom="paragraph">
                        <wp:posOffset>276225</wp:posOffset>
                      </wp:positionV>
                      <wp:extent cx="723900" cy="47625"/>
                      <wp:effectExtent l="0" t="114300" r="0" b="104775"/>
                      <wp:wrapNone/>
                      <wp:docPr id="1643488383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23900" cy="47625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5C61A9" id="Straight Arrow Connector 8" o:spid="_x0000_s1026" type="#_x0000_t32" style="position:absolute;margin-left:64.45pt;margin-top:21.75pt;width:57pt;height:3.7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" strokecolor="#e00" strokeweight="4pt">
                      <v:stroke endarrow="block"/>
                    </v:shape>
                  </w:pict>
                </mc:Fallback>
              </mc:AlternateContent>
            </w:r>
            <w:r w:rsidRPr="00634B45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0929C0E" wp14:editId="4E4484C5">
                  <wp:extent cx="2954103" cy="1733322"/>
                  <wp:effectExtent l="12700" t="12700" r="17780" b="6985"/>
                  <wp:docPr id="5334390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439008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8899" cy="175373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FEFFD0" w14:textId="77777777" w:rsidR="00977CE6" w:rsidRPr="00267957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977CE6" w:rsidRPr="00084552" w14:paraId="630810DB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514302" w14:textId="77777777" w:rsidR="00977CE6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8. Select UK Ariba Catalog</w:t>
            </w:r>
          </w:p>
          <w:p w14:paraId="7A591DB0" w14:textId="77777777" w:rsidR="00977CE6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12AE5D0B" w14:textId="77777777" w:rsidR="00977CE6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Note: Ensure you have pop-ups allowed on your first visit to the Ariba Network.</w:t>
            </w:r>
          </w:p>
          <w:p w14:paraId="5AEA18CE" w14:textId="77777777" w:rsidR="00977CE6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23E5415F" w14:textId="07ADF74C" w:rsidR="00977CE6" w:rsidRPr="00257445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Note: When prompted always click to Accept Cookies on any e-catalog when visiting sites.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2F496F" w14:textId="77777777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18D720B9" w14:textId="2A269C81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CC45841" wp14:editId="79D63676">
                      <wp:simplePos x="0" y="0"/>
                      <wp:positionH relativeFrom="column">
                        <wp:posOffset>1294765</wp:posOffset>
                      </wp:positionH>
                      <wp:positionV relativeFrom="paragraph">
                        <wp:posOffset>909955</wp:posOffset>
                      </wp:positionV>
                      <wp:extent cx="1381125" cy="333375"/>
                      <wp:effectExtent l="19050" t="19050" r="47625" b="47625"/>
                      <wp:wrapNone/>
                      <wp:docPr id="1024597153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112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C4457F" id="Rectangle 7" o:spid="_x0000_s1026" style="position:absolute;margin-left:101.95pt;margin-top:71.65pt;width:108.75pt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" filled="f" strokecolor="#e00" strokeweight="4pt"/>
                  </w:pict>
                </mc:Fallback>
              </mc:AlternateContent>
            </w:r>
            <w:r w:rsidRPr="00C81746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E38DDBA" wp14:editId="413BAA50">
                  <wp:extent cx="3537678" cy="1288414"/>
                  <wp:effectExtent l="12700" t="12700" r="5715" b="7620"/>
                  <wp:docPr id="17972083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20832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9424" cy="129997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0990E3" w14:textId="4E86F30A" w:rsidR="00977CE6" w:rsidRPr="00267957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977CE6" w:rsidRPr="00084552" w14:paraId="2316EEF7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15BE68" w14:textId="4A66B8C7" w:rsidR="00977CE6" w:rsidRPr="00967D63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 xml:space="preserve">9. </w:t>
            </w:r>
            <w:r w:rsidRPr="00967D63">
              <w:rPr>
                <w:bCs w:val="0"/>
                <w:color w:val="365F91" w:themeColor="accent1" w:themeShade="BF"/>
                <w:sz w:val="24"/>
                <w:szCs w:val="24"/>
              </w:rPr>
              <w:t xml:space="preserve">When navigating the Ariba Network landing page, 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>hover over</w:t>
            </w:r>
            <w:r w:rsidRPr="00967D63">
              <w:rPr>
                <w:bCs w:val="0"/>
                <w:color w:val="365F91" w:themeColor="accent1" w:themeShade="BF"/>
                <w:sz w:val="24"/>
                <w:szCs w:val="24"/>
              </w:rPr>
              <w:t xml:space="preserve"> the &gt; icon to the right of Supplier on the Shop By menu. Then click View All Suppliers. This will provide a listing of all e-catalogs on a single page for viewing and access.</w:t>
            </w:r>
          </w:p>
          <w:p w14:paraId="49DCEA48" w14:textId="3D123205" w:rsidR="00977CE6" w:rsidRPr="00257445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54C362" w14:textId="77777777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6F408FE5" w14:textId="6336E9EA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CB8922B" wp14:editId="4CEED61D">
                      <wp:simplePos x="0" y="0"/>
                      <wp:positionH relativeFrom="column">
                        <wp:posOffset>561340</wp:posOffset>
                      </wp:positionH>
                      <wp:positionV relativeFrom="paragraph">
                        <wp:posOffset>710565</wp:posOffset>
                      </wp:positionV>
                      <wp:extent cx="723900" cy="47625"/>
                      <wp:effectExtent l="0" t="114300" r="0" b="104775"/>
                      <wp:wrapNone/>
                      <wp:docPr id="74408625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23900" cy="47625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834278" id="Straight Arrow Connector 8" o:spid="_x0000_s1026" type="#_x0000_t32" style="position:absolute;margin-left:44.2pt;margin-top:55.95pt;width:57pt;height:3.7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" strokecolor="#e00" strokeweight="4pt">
                      <v:stroke endarrow="block"/>
                    </v:shape>
                  </w:pict>
                </mc:Fallback>
              </mc:AlternateContent>
            </w:r>
            <w:r w:rsidRPr="00A23C8C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5F045BF5" wp14:editId="5DA2E2FA">
                  <wp:extent cx="2490657" cy="1466624"/>
                  <wp:effectExtent l="12700" t="12700" r="11430" b="6985"/>
                  <wp:docPr id="13043429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4342962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7177" cy="147635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14ABFD" w14:textId="5CC0798F" w:rsidR="00977CE6" w:rsidRPr="00267957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977CE6" w:rsidRPr="00084552" w14:paraId="3266FAB8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CCCF4E" w14:textId="194C9BF7" w:rsidR="00977CE6" w:rsidRPr="00257445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10. Select needed catalog from the available listing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5AF9AC" w14:textId="77777777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7DACB652" w14:textId="0198FA6B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4CB9337" wp14:editId="2BBC220D">
                      <wp:simplePos x="0" y="0"/>
                      <wp:positionH relativeFrom="column">
                        <wp:posOffset>294640</wp:posOffset>
                      </wp:positionH>
                      <wp:positionV relativeFrom="paragraph">
                        <wp:posOffset>1495425</wp:posOffset>
                      </wp:positionV>
                      <wp:extent cx="723900" cy="47625"/>
                      <wp:effectExtent l="0" t="114300" r="0" b="104775"/>
                      <wp:wrapNone/>
                      <wp:docPr id="1475957980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23900" cy="47625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08BDD3" id="Straight Arrow Connector 8" o:spid="_x0000_s1026" type="#_x0000_t32" style="position:absolute;margin-left:23.2pt;margin-top:117.75pt;width:57pt;height:3.7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" strokecolor="#e00" strokeweight="4pt">
                      <v:stroke endarrow="block"/>
                    </v:shape>
                  </w:pict>
                </mc:Fallback>
              </mc:AlternateContent>
            </w:r>
            <w:r w:rsidRPr="00A456FE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CDEAB46" wp14:editId="2D7380E6">
                  <wp:extent cx="2996627" cy="1671196"/>
                  <wp:effectExtent l="12700" t="12700" r="13335" b="18415"/>
                  <wp:docPr id="20244251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4425128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0136" cy="168430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39971C" w14:textId="00B22268" w:rsidR="00977CE6" w:rsidRPr="00267957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977CE6" w:rsidRPr="00084552" w14:paraId="02164FC6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E1C85A" w14:textId="4B9FE6A7" w:rsidR="00977CE6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11. Add item(s) to your Shopping Cart. Check out to return to Ariba Network and complete final return to Requisition.</w:t>
            </w:r>
          </w:p>
          <w:p w14:paraId="33AD2DE6" w14:textId="0513D60F" w:rsidR="00977CE6" w:rsidRPr="00257445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D12A84" w14:textId="77777777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1F71DA27" w14:textId="1FE4AD18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 w:rsidRPr="00C4048B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2E7FAF7" wp14:editId="18A8D449">
                  <wp:extent cx="4001062" cy="1454247"/>
                  <wp:effectExtent l="12700" t="12700" r="12700" b="6350"/>
                  <wp:docPr id="16704452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445298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9621" cy="146099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C6AE38" w14:textId="53216336" w:rsidR="00977CE6" w:rsidRPr="00267957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977CE6" w:rsidRPr="00084552" w14:paraId="4A65C367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B9B330" w14:textId="2963D30D" w:rsidR="00977CE6" w:rsidRPr="000F4841" w:rsidRDefault="00977CE6" w:rsidP="00977CE6">
            <w:pPr>
              <w:spacing w:before="60" w:after="60"/>
              <w:ind w:left="0" w:right="0"/>
              <w:rPr>
                <w:bCs w:val="0"/>
                <w:i/>
                <w:iCs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Item(s) will populate to Requisition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D2E61A" w14:textId="77777777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50EC82B4" w14:textId="77777777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 w:rsidRPr="000F4841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07BE65E" wp14:editId="1DFBF145">
                  <wp:extent cx="4720590" cy="1029335"/>
                  <wp:effectExtent l="12700" t="12700" r="16510" b="12065"/>
                  <wp:docPr id="9028756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875616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590" cy="10293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1C2289" w14:textId="47D70F89" w:rsidR="00977CE6" w:rsidRPr="00267957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977CE6" w:rsidRPr="00084552" w14:paraId="0D505ABD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0613E5" w14:textId="09D83E06" w:rsidR="00977CE6" w:rsidRPr="00257445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12. Click the triangle on the right end of line item 1 to expand the Line-Item Details.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56F2E0" w14:textId="77777777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6ADB7877" w14:textId="38B5D497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90051FD" wp14:editId="43777830">
                      <wp:simplePos x="0" y="0"/>
                      <wp:positionH relativeFrom="column">
                        <wp:posOffset>3759835</wp:posOffset>
                      </wp:positionH>
                      <wp:positionV relativeFrom="paragraph">
                        <wp:posOffset>943610</wp:posOffset>
                      </wp:positionV>
                      <wp:extent cx="600075" cy="114300"/>
                      <wp:effectExtent l="38100" t="57150" r="28575" b="114300"/>
                      <wp:wrapNone/>
                      <wp:docPr id="131163456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0075" cy="114300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227722" id="Straight Arrow Connector 8" o:spid="_x0000_s1026" type="#_x0000_t32" style="position:absolute;margin-left:296.05pt;margin-top:74.3pt;width:47.25pt;height:9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" strokecolor="#e00" strokeweight="4pt">
                      <v:stroke endarrow="block"/>
                    </v:shape>
                  </w:pict>
                </mc:Fallback>
              </mc:AlternateContent>
            </w:r>
            <w:r w:rsidRPr="00A76C20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6A949CCD" wp14:editId="771F8D41">
                  <wp:extent cx="3258279" cy="1503821"/>
                  <wp:effectExtent l="12700" t="12700" r="18415" b="7620"/>
                  <wp:docPr id="14665941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594106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0195" cy="151393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360AFD" w14:textId="16EE4EEF" w:rsidR="00977CE6" w:rsidRPr="00267957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977CE6" w:rsidRPr="00084552" w14:paraId="60AB2A8B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207794" w14:textId="77777777" w:rsidR="00977CE6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 xml:space="preserve">13. Navigate to Account Assignment section. </w:t>
            </w:r>
          </w:p>
          <w:p w14:paraId="6CDE75E3" w14:textId="77777777" w:rsidR="00977CE6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4953E034" w14:textId="77777777" w:rsidR="00977CE6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&gt;If needed, enter or overwrite the GL Account with the appropriate selection</w:t>
            </w:r>
          </w:p>
          <w:p w14:paraId="13806777" w14:textId="77777777" w:rsidR="00977CE6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74E05AAE" w14:textId="1F660BAF" w:rsidR="00977CE6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&gt;If you did not set a default cost center or WBS Element-Grant in your Default Settings, it must be entered here to complete Account Assignment. Click the small triangle on the right to expand the Account Assignment section.</w:t>
            </w:r>
          </w:p>
          <w:p w14:paraId="21410B59" w14:textId="77777777" w:rsidR="00977CE6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5EB5BB6E" w14:textId="740815D1" w:rsidR="00977CE6" w:rsidRPr="00257445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E462B1" w14:textId="31DF3145" w:rsidR="00977CE6" w:rsidRPr="00267957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190C35D" wp14:editId="411EEB1C">
                      <wp:simplePos x="0" y="0"/>
                      <wp:positionH relativeFrom="column">
                        <wp:posOffset>4028440</wp:posOffset>
                      </wp:positionH>
                      <wp:positionV relativeFrom="paragraph">
                        <wp:posOffset>1470025</wp:posOffset>
                      </wp:positionV>
                      <wp:extent cx="504825" cy="381000"/>
                      <wp:effectExtent l="19050" t="38100" r="47625" b="38100"/>
                      <wp:wrapNone/>
                      <wp:docPr id="159547491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04825" cy="381000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742B0E" id="Straight Arrow Connector 8" o:spid="_x0000_s1026" type="#_x0000_t32" style="position:absolute;margin-left:317.2pt;margin-top:115.75pt;width:39.75pt;height:30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" strokecolor="#e00" strokeweight="4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93D21C0" wp14:editId="38B854B2">
                      <wp:simplePos x="0" y="0"/>
                      <wp:positionH relativeFrom="column">
                        <wp:posOffset>829945</wp:posOffset>
                      </wp:positionH>
                      <wp:positionV relativeFrom="paragraph">
                        <wp:posOffset>1482090</wp:posOffset>
                      </wp:positionV>
                      <wp:extent cx="558800" cy="295275"/>
                      <wp:effectExtent l="19050" t="38100" r="50800" b="47625"/>
                      <wp:wrapNone/>
                      <wp:docPr id="1422253829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58800" cy="295275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F30594" id="Straight Arrow Connector 8" o:spid="_x0000_s1026" type="#_x0000_t32" style="position:absolute;margin-left:65.35pt;margin-top:116.7pt;width:44pt;height:23.2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" strokecolor="#e00" strokeweight="4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E3623EF" wp14:editId="732B45B6">
                      <wp:simplePos x="0" y="0"/>
                      <wp:positionH relativeFrom="column">
                        <wp:posOffset>2666365</wp:posOffset>
                      </wp:positionH>
                      <wp:positionV relativeFrom="paragraph">
                        <wp:posOffset>108585</wp:posOffset>
                      </wp:positionV>
                      <wp:extent cx="1009650" cy="333375"/>
                      <wp:effectExtent l="19050" t="19050" r="38100" b="47625"/>
                      <wp:wrapNone/>
                      <wp:docPr id="1088948404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96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73D884" id="Rectangle 7" o:spid="_x0000_s1026" style="position:absolute;margin-left:209.95pt;margin-top:8.55pt;width:79.5pt;height:2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" filled="f" strokecolor="#e00" strokeweight="4pt"/>
                  </w:pict>
                </mc:Fallback>
              </mc:AlternateContent>
            </w:r>
            <w:r w:rsidRPr="006367BB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1EEBD604" wp14:editId="3C46C60F">
                  <wp:extent cx="4720590" cy="1594485"/>
                  <wp:effectExtent l="12700" t="12700" r="16510" b="18415"/>
                  <wp:docPr id="12575898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58983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590" cy="15944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7CE6" w:rsidRPr="00084552" w14:paraId="69750B2E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8BF548" w14:textId="67A4DCAB" w:rsidR="00977CE6" w:rsidRPr="00257445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14. If needed, enter or update any cost object entries and click Apply to collapse the section.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B9C5B3" w14:textId="77777777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5D42A771" w14:textId="26DDE03A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02E3663" wp14:editId="5CFC17AD">
                      <wp:simplePos x="0" y="0"/>
                      <wp:positionH relativeFrom="column">
                        <wp:posOffset>3523615</wp:posOffset>
                      </wp:positionH>
                      <wp:positionV relativeFrom="paragraph">
                        <wp:posOffset>1468755</wp:posOffset>
                      </wp:positionV>
                      <wp:extent cx="819150" cy="219075"/>
                      <wp:effectExtent l="0" t="76200" r="0" b="47625"/>
                      <wp:wrapNone/>
                      <wp:docPr id="1053240677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19150" cy="219075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4BE1A8" id="Straight Arrow Connector 8" o:spid="_x0000_s1026" type="#_x0000_t32" style="position:absolute;margin-left:277.45pt;margin-top:115.65pt;width:64.5pt;height:17.2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" strokecolor="#e00" strokeweight="4pt">
                      <v:stroke endarrow="block"/>
                    </v:shape>
                  </w:pict>
                </mc:Fallback>
              </mc:AlternateContent>
            </w:r>
            <w:r w:rsidRPr="00916C99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6CA9DCB6" wp14:editId="1FB45385">
                  <wp:extent cx="4394752" cy="1516349"/>
                  <wp:effectExtent l="12700" t="12700" r="12700" b="8255"/>
                  <wp:docPr id="4861736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173676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7208" cy="152409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4D9C62" w14:textId="409B74D5" w:rsidR="00977CE6" w:rsidRPr="00267957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977CE6" w:rsidRPr="00084552" w14:paraId="63C68605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CE3A40" w14:textId="1F769982" w:rsidR="00977CE6" w:rsidRPr="00257445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15. Navigate to Delivery Address section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758849" w14:textId="77777777" w:rsidR="002C619D" w:rsidRDefault="002C619D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701BF1AB" w14:textId="2FD61F25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 w:rsidRPr="00EC185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1C07900B" wp14:editId="2AE860CB">
                  <wp:extent cx="4255895" cy="1499353"/>
                  <wp:effectExtent l="12700" t="12700" r="11430" b="12065"/>
                  <wp:docPr id="6894397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9439755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4358" cy="150585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9D7CB8" w14:textId="11CFE9B7" w:rsidR="00977CE6" w:rsidRPr="00267957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977CE6" w:rsidRPr="00084552" w14:paraId="3CE97D00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104C4D" w14:textId="73A4BA95" w:rsidR="00977CE6" w:rsidRPr="00257445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16. Select Reference from the Address Type dropdown menu 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9F36DF" w14:textId="77777777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7D82A25B" w14:textId="2FBB6D7C" w:rsidR="00977CE6" w:rsidRDefault="002C619D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98B36D6" wp14:editId="1BE6D86A">
                      <wp:simplePos x="0" y="0"/>
                      <wp:positionH relativeFrom="column">
                        <wp:posOffset>685165</wp:posOffset>
                      </wp:positionH>
                      <wp:positionV relativeFrom="paragraph">
                        <wp:posOffset>755015</wp:posOffset>
                      </wp:positionV>
                      <wp:extent cx="742950" cy="333375"/>
                      <wp:effectExtent l="19050" t="19050" r="38100" b="47625"/>
                      <wp:wrapNone/>
                      <wp:docPr id="2052243959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A08A4C" id="Rectangle 7" o:spid="_x0000_s1026" style="position:absolute;margin-left:53.95pt;margin-top:59.45pt;width:58.5pt;height:26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" filled="f" strokecolor="#e00" strokeweight="4pt"/>
                  </w:pict>
                </mc:Fallback>
              </mc:AlternateContent>
            </w:r>
            <w:r w:rsidR="00977CE6" w:rsidRPr="00CB69BF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7A78C2D9" wp14:editId="45492C42">
                  <wp:extent cx="3633803" cy="1662438"/>
                  <wp:effectExtent l="12700" t="12700" r="11430" b="13970"/>
                  <wp:docPr id="4304937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493755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0028" cy="167443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4C01AF" w14:textId="35739F84" w:rsidR="00977CE6" w:rsidRPr="00267957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977CE6" w:rsidRPr="00084552" w14:paraId="3001DFBD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6D4E73" w14:textId="1F620880" w:rsidR="00977CE6" w:rsidRPr="00257445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17. Click the Search Icon on the right side of Address Number field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8335A1" w14:textId="48699553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11621429" w14:textId="4AD53A19" w:rsidR="00977CE6" w:rsidRDefault="002C619D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9B83617" wp14:editId="57ECDDCD">
                      <wp:simplePos x="0" y="0"/>
                      <wp:positionH relativeFrom="column">
                        <wp:posOffset>3828415</wp:posOffset>
                      </wp:positionH>
                      <wp:positionV relativeFrom="paragraph">
                        <wp:posOffset>771525</wp:posOffset>
                      </wp:positionV>
                      <wp:extent cx="390525" cy="333375"/>
                      <wp:effectExtent l="19050" t="19050" r="47625" b="47625"/>
                      <wp:wrapNone/>
                      <wp:docPr id="1696154740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90B276" id="Rectangle 7" o:spid="_x0000_s1026" style="position:absolute;margin-left:301.45pt;margin-top:60.75pt;width:30.75pt;height:26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" filled="f" strokecolor="#e00" strokeweight="4pt"/>
                  </w:pict>
                </mc:Fallback>
              </mc:AlternateContent>
            </w:r>
            <w:r w:rsidR="00977CE6" w:rsidRPr="00EB52C7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11CB11DE" wp14:editId="17E1BB71">
                  <wp:extent cx="3868677" cy="1769891"/>
                  <wp:effectExtent l="12700" t="12700" r="17780" b="8255"/>
                  <wp:docPr id="10843987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398705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9751" cy="177495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678FBB" w14:textId="69D927B5" w:rsidR="00977CE6" w:rsidRPr="00267957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977CE6" w:rsidRPr="00084552" w14:paraId="6EA53C8B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F1113A" w14:textId="5876A94E" w:rsidR="00977CE6" w:rsidRPr="00257445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18. Expand to Show All Filters, if needed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E1004B" w14:textId="77777777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44DCB292" w14:textId="77777777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 w:rsidRPr="005A15F5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7156C9D6" wp14:editId="6B98AEBD">
                  <wp:extent cx="4173449" cy="917328"/>
                  <wp:effectExtent l="12700" t="12700" r="5080" b="10160"/>
                  <wp:docPr id="9528902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890213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3930" cy="92402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2EC76C" w14:textId="20E7A2A1" w:rsidR="00977CE6" w:rsidRPr="00267957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977CE6" w:rsidRPr="00084552" w14:paraId="4D25584D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201FA7" w14:textId="77777777" w:rsidR="00977CE6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19. Ensure ME01 is selected for Address Group.</w:t>
            </w:r>
          </w:p>
          <w:p w14:paraId="5C4A05E9" w14:textId="77777777" w:rsidR="00977CE6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5410972E" w14:textId="68F41BC1" w:rsidR="00977CE6" w:rsidRPr="00257445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Enter your Delivery Building Location Code in the Search 2 field. For campus-based buildings, this is typically your postal speed-sort code. If needed, a full building listing is available on the Procurement Services website. Click Go.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0C293E" w14:textId="77777777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3482223B" w14:textId="05804FE6" w:rsidR="00977CE6" w:rsidRDefault="002C619D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26FB6F1" wp14:editId="01826B34">
                      <wp:simplePos x="0" y="0"/>
                      <wp:positionH relativeFrom="column">
                        <wp:posOffset>1285240</wp:posOffset>
                      </wp:positionH>
                      <wp:positionV relativeFrom="paragraph">
                        <wp:posOffset>359410</wp:posOffset>
                      </wp:positionV>
                      <wp:extent cx="1019175" cy="295275"/>
                      <wp:effectExtent l="19050" t="19050" r="47625" b="47625"/>
                      <wp:wrapNone/>
                      <wp:docPr id="1780682983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917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C4D8D2" id="Rectangle 7" o:spid="_x0000_s1026" style="position:absolute;margin-left:101.2pt;margin-top:28.3pt;width:80.25pt;height:23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" filled="f" strokecolor="#e00" strokeweight="4pt"/>
                  </w:pict>
                </mc:Fallback>
              </mc:AlternateContent>
            </w:r>
            <w:r w:rsidR="00977CE6" w:rsidRPr="00761D6E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74C8E096" wp14:editId="4F292F87">
                  <wp:extent cx="4178654" cy="1527227"/>
                  <wp:effectExtent l="12700" t="12700" r="12700" b="9525"/>
                  <wp:docPr id="11078679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7867958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4309" cy="153294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84B520" w14:textId="1648E4DA" w:rsidR="00977CE6" w:rsidRPr="00267957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977CE6" w:rsidRPr="00084552" w14:paraId="1F3F0CFB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FEFF9A" w14:textId="1DEF4D61" w:rsidR="00977CE6" w:rsidRPr="00257445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20. Select your delivery building from the search results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B7AC46" w14:textId="4402403D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47D86B58" w14:textId="77777777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 w:rsidRPr="00271907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2F22C64" wp14:editId="552D0705">
                  <wp:extent cx="4248400" cy="581769"/>
                  <wp:effectExtent l="12700" t="12700" r="6350" b="15240"/>
                  <wp:docPr id="10231170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17029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6469" cy="58561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A071EA" w14:textId="62C3343B" w:rsidR="00977CE6" w:rsidRPr="00267957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977CE6" w:rsidRPr="00084552" w14:paraId="57680A8A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DEAF34" w14:textId="3C7F7A54" w:rsidR="00977CE6" w:rsidRPr="00257445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TIP: It is a good idea to record this number for convenient and quick usage on future orders.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32133A" w14:textId="77777777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0F2D42D2" w14:textId="77777777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 w:rsidRPr="00BB5B6C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156B4C45" wp14:editId="31772FF1">
                  <wp:extent cx="3559021" cy="1446780"/>
                  <wp:effectExtent l="12700" t="12700" r="10160" b="13970"/>
                  <wp:docPr id="6203305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33053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1710" cy="146006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F40B73" w14:textId="31228C40" w:rsidR="00977CE6" w:rsidRPr="00267957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977CE6" w:rsidRPr="00084552" w14:paraId="45F45F59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692477" w14:textId="0EAFD71E" w:rsidR="00977CE6" w:rsidRPr="00257445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21. Select User Entry from the dropdown menu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639BAE" w14:textId="77777777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4EB258E4" w14:textId="4FFBF851" w:rsidR="00977CE6" w:rsidRDefault="002C619D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95DD40E" wp14:editId="6FF00DFE">
                      <wp:simplePos x="0" y="0"/>
                      <wp:positionH relativeFrom="column">
                        <wp:posOffset>989965</wp:posOffset>
                      </wp:positionH>
                      <wp:positionV relativeFrom="paragraph">
                        <wp:posOffset>1593215</wp:posOffset>
                      </wp:positionV>
                      <wp:extent cx="657225" cy="333375"/>
                      <wp:effectExtent l="19050" t="19050" r="47625" b="47625"/>
                      <wp:wrapNone/>
                      <wp:docPr id="612316360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087F61" id="Rectangle 7" o:spid="_x0000_s1026" style="position:absolute;margin-left:77.95pt;margin-top:125.45pt;width:51.75pt;height:26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" filled="f" strokecolor="#e00" strokeweight="4pt"/>
                  </w:pict>
                </mc:Fallback>
              </mc:AlternateContent>
            </w:r>
            <w:r w:rsidR="00977CE6" w:rsidRPr="00286C3C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1971D0D" wp14:editId="5B6766E5">
                  <wp:extent cx="3405662" cy="1921812"/>
                  <wp:effectExtent l="0" t="0" r="0" b="0"/>
                  <wp:docPr id="1004721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72196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0823" cy="1936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A8C0AC" w14:textId="74287ACD" w:rsidR="00977CE6" w:rsidRPr="00267957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977CE6" w:rsidRPr="00084552" w14:paraId="3CBCE296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6B3E62" w14:textId="77777777" w:rsidR="00977CE6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22. Add the following to the User Entry panel:</w:t>
            </w:r>
          </w:p>
          <w:p w14:paraId="22EA4E87" w14:textId="77777777" w:rsidR="00977CE6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4531B781" w14:textId="77777777" w:rsidR="00977CE6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 Add the room number to the end of the street address</w:t>
            </w:r>
          </w:p>
          <w:p w14:paraId="746817EA" w14:textId="77777777" w:rsidR="00977CE6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598A9B51" w14:textId="77777777" w:rsidR="00977CE6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&gt;Add the room number in the Room Number field</w:t>
            </w:r>
          </w:p>
          <w:p w14:paraId="02E4D66D" w14:textId="77777777" w:rsidR="00977CE6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5E73FA83" w14:textId="77777777" w:rsidR="00977CE6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&gt;Add the Floor</w:t>
            </w:r>
          </w:p>
          <w:p w14:paraId="2833F7B4" w14:textId="77777777" w:rsidR="00977CE6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4AFAC381" w14:textId="5A12EE09" w:rsidR="00977CE6" w:rsidRPr="00257445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&gt;Enter the c/o Deliver-to person’s name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C33321" w14:textId="77777777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43657BB9" w14:textId="5D4BCFBF" w:rsidR="00977CE6" w:rsidRDefault="002C619D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642642B" wp14:editId="4F81EEFD">
                      <wp:simplePos x="0" y="0"/>
                      <wp:positionH relativeFrom="column">
                        <wp:posOffset>618490</wp:posOffset>
                      </wp:positionH>
                      <wp:positionV relativeFrom="paragraph">
                        <wp:posOffset>749935</wp:posOffset>
                      </wp:positionV>
                      <wp:extent cx="447675" cy="266700"/>
                      <wp:effectExtent l="19050" t="19050" r="47625" b="38100"/>
                      <wp:wrapNone/>
                      <wp:docPr id="1154544760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49D407" id="Rectangle 7" o:spid="_x0000_s1026" style="position:absolute;margin-left:48.7pt;margin-top:59.05pt;width:35.25pt;height:2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" filled="f" strokecolor="#e00" strokeweight="4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C53926F" wp14:editId="1B23D321">
                      <wp:simplePos x="0" y="0"/>
                      <wp:positionH relativeFrom="column">
                        <wp:posOffset>3066415</wp:posOffset>
                      </wp:positionH>
                      <wp:positionV relativeFrom="paragraph">
                        <wp:posOffset>900430</wp:posOffset>
                      </wp:positionV>
                      <wp:extent cx="438150" cy="171450"/>
                      <wp:effectExtent l="0" t="57150" r="38100" b="38100"/>
                      <wp:wrapNone/>
                      <wp:docPr id="196265480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38150" cy="171450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61FFFD" id="Straight Arrow Connector 8" o:spid="_x0000_s1026" type="#_x0000_t32" style="position:absolute;margin-left:241.45pt;margin-top:70.9pt;width:34.5pt;height:13.5pt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" strokecolor="#e00" strokeweight="4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8411476" wp14:editId="7A6B8125">
                      <wp:simplePos x="0" y="0"/>
                      <wp:positionH relativeFrom="column">
                        <wp:posOffset>361315</wp:posOffset>
                      </wp:positionH>
                      <wp:positionV relativeFrom="paragraph">
                        <wp:posOffset>1529080</wp:posOffset>
                      </wp:positionV>
                      <wp:extent cx="438150" cy="171450"/>
                      <wp:effectExtent l="0" t="57150" r="38100" b="38100"/>
                      <wp:wrapNone/>
                      <wp:docPr id="150474740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38150" cy="171450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3F8110" id="Straight Arrow Connector 8" o:spid="_x0000_s1026" type="#_x0000_t32" style="position:absolute;margin-left:28.45pt;margin-top:120.4pt;width:34.5pt;height:13.5pt;flip:x 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" strokecolor="#e00" strokeweight="4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F4BF818" wp14:editId="37A73D57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1855470</wp:posOffset>
                      </wp:positionV>
                      <wp:extent cx="438150" cy="171450"/>
                      <wp:effectExtent l="0" t="57150" r="38100" b="38100"/>
                      <wp:wrapNone/>
                      <wp:docPr id="1916290032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38150" cy="171450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945C3D" id="Straight Arrow Connector 8" o:spid="_x0000_s1026" type="#_x0000_t32" style="position:absolute;margin-left:23.1pt;margin-top:146.1pt;width:34.5pt;height:13.5pt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" strokecolor="#e00" strokeweight="4pt">
                      <v:stroke endarrow="block"/>
                    </v:shape>
                  </w:pict>
                </mc:Fallback>
              </mc:AlternateContent>
            </w:r>
            <w:r w:rsidR="00977CE6" w:rsidRPr="006F5970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1A6F4C20" wp14:editId="73C2929A">
                  <wp:extent cx="4720590" cy="1976120"/>
                  <wp:effectExtent l="12700" t="12700" r="16510" b="17780"/>
                  <wp:docPr id="7027799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779966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590" cy="19761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2B1477" w14:textId="65327F55" w:rsidR="00977CE6" w:rsidRPr="00267957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977CE6" w:rsidRPr="00084552" w14:paraId="7E051E57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4D67AA" w14:textId="3C6712CD" w:rsidR="00977CE6" w:rsidRPr="00257445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23. Click Apply to finish Line-Item Details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F2FBB6" w14:textId="77777777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16120886" w14:textId="19B19A9E" w:rsidR="00977CE6" w:rsidRDefault="002C619D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0159A21" wp14:editId="02C1765D">
                      <wp:simplePos x="0" y="0"/>
                      <wp:positionH relativeFrom="column">
                        <wp:posOffset>2675890</wp:posOffset>
                      </wp:positionH>
                      <wp:positionV relativeFrom="paragraph">
                        <wp:posOffset>831215</wp:posOffset>
                      </wp:positionV>
                      <wp:extent cx="762000" cy="457200"/>
                      <wp:effectExtent l="19050" t="19050" r="38100" b="38100"/>
                      <wp:wrapNone/>
                      <wp:docPr id="190885502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457200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7448B2" id="Rectangle 7" o:spid="_x0000_s1026" style="position:absolute;margin-left:210.7pt;margin-top:65.45pt;width:60pt;height:3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" filled="f" strokecolor="#e00" strokeweight="4pt"/>
                  </w:pict>
                </mc:Fallback>
              </mc:AlternateContent>
            </w:r>
            <w:r w:rsidR="00977CE6" w:rsidRPr="005F1247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B1FFA82" wp14:editId="74000F0E">
                  <wp:extent cx="2438400" cy="1371600"/>
                  <wp:effectExtent l="12700" t="12700" r="12700" b="12700"/>
                  <wp:docPr id="2258454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845425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3716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8EB00F" w14:textId="6D4C0D92" w:rsidR="00977CE6" w:rsidRPr="00267957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977CE6" w:rsidRPr="00084552" w14:paraId="7A4D22E4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69E937" w14:textId="0D064AE1" w:rsidR="00977CE6" w:rsidRPr="00257445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24. Repeat completion of Account Assignment and Delivery Address Details on each remaining line item(s)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92B004" w14:textId="28271DD3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261D03E8" w14:textId="77777777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 w:rsidRPr="00EF3AC9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5CCC1701" wp14:editId="739571D3">
                  <wp:extent cx="4620555" cy="1401581"/>
                  <wp:effectExtent l="12700" t="12700" r="15240" b="8255"/>
                  <wp:docPr id="18010459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1045967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5536" cy="141825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24B553" w14:textId="0E79ED56" w:rsidR="00977CE6" w:rsidRPr="00267957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977CE6" w:rsidRPr="00084552" w14:paraId="39F4F405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1629E6" w14:textId="77777777" w:rsidR="00977CE6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25. Click Create in bottom right to complete and submit Requisition for approval</w:t>
            </w:r>
          </w:p>
          <w:p w14:paraId="0EB812F1" w14:textId="77777777" w:rsidR="00977CE6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2AB08DB7" w14:textId="7DA35A56" w:rsidR="00977CE6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Note: If needed, disregard any soft (orange) block messages.</w:t>
            </w:r>
          </w:p>
          <w:p w14:paraId="50E1AD09" w14:textId="4BD2675E" w:rsidR="00977CE6" w:rsidRPr="00257445" w:rsidRDefault="00977CE6" w:rsidP="00977CE6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9182C3" w14:textId="77777777" w:rsidR="00977CE6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  <w:p w14:paraId="5D18FD91" w14:textId="31274051" w:rsidR="00977CE6" w:rsidRDefault="002C619D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FF11966" wp14:editId="7C6F6A51">
                      <wp:simplePos x="0" y="0"/>
                      <wp:positionH relativeFrom="column">
                        <wp:posOffset>1685290</wp:posOffset>
                      </wp:positionH>
                      <wp:positionV relativeFrom="paragraph">
                        <wp:posOffset>803910</wp:posOffset>
                      </wp:positionV>
                      <wp:extent cx="723900" cy="409575"/>
                      <wp:effectExtent l="19050" t="19050" r="38100" b="47625"/>
                      <wp:wrapNone/>
                      <wp:docPr id="338924673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40957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8F4E49" id="Rectangle 7" o:spid="_x0000_s1026" style="position:absolute;margin-left:132.7pt;margin-top:63.3pt;width:57pt;height:32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" filled="f" strokecolor="#e00" strokeweight="4pt"/>
                  </w:pict>
                </mc:Fallback>
              </mc:AlternateContent>
            </w:r>
            <w:r w:rsidR="00977CE6" w:rsidRPr="002060F7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29CD7E7" wp14:editId="420182E2">
                  <wp:extent cx="2764436" cy="1247367"/>
                  <wp:effectExtent l="12700" t="12700" r="17145" b="10160"/>
                  <wp:docPr id="15648985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489858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994" cy="125528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B8006B" w14:textId="2CFAEB72" w:rsidR="00977CE6" w:rsidRPr="00267957" w:rsidRDefault="00977CE6" w:rsidP="00977CE6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</w:p>
        </w:tc>
      </w:tr>
    </w:tbl>
    <w:p w14:paraId="0A048688" w14:textId="77777777" w:rsidR="00FC396B" w:rsidRDefault="00FC396B" w:rsidP="004E6C3B"/>
    <w:sectPr w:rsidR="00FC396B" w:rsidSect="0014580F">
      <w:headerReference w:type="default" r:id="rId36"/>
      <w:footerReference w:type="default" r:id="rId37"/>
      <w:pgSz w:w="12240" w:h="15840"/>
      <w:pgMar w:top="547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E0A85" w14:textId="77777777" w:rsidR="00B55294" w:rsidRDefault="00B55294">
      <w:r>
        <w:separator/>
      </w:r>
    </w:p>
  </w:endnote>
  <w:endnote w:type="continuationSeparator" w:id="0">
    <w:p w14:paraId="167AD7F4" w14:textId="77777777" w:rsidR="00B55294" w:rsidRDefault="00B55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20DB8" w14:textId="77777777" w:rsidR="003F5BB9" w:rsidRDefault="006E172E">
    <w:pPr>
      <w:pStyle w:val="Footer"/>
    </w:pP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0455F5" wp14:editId="6A626A6C">
              <wp:simplePos x="0" y="0"/>
              <wp:positionH relativeFrom="column">
                <wp:posOffset>6400800</wp:posOffset>
              </wp:positionH>
              <wp:positionV relativeFrom="paragraph">
                <wp:posOffset>-133350</wp:posOffset>
              </wp:positionV>
              <wp:extent cx="443865" cy="603250"/>
              <wp:effectExtent l="19050" t="19050" r="22860" b="15875"/>
              <wp:wrapNone/>
              <wp:docPr id="6" name="Freeform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443865" cy="60325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2857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71610A" id="Freeform 37" o:spid="_x0000_s1026" style="position:absolute;margin-left:7in;margin-top:-10.5pt;width:34.95pt;height:47.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" path="m623,l,,,889e" filled="f" fillcolor="#0c9" strokecolor="#36f" strokeweight="2.25pt">
              <v:path arrowok="t" o:connecttype="custom" o:connectlocs="443865,0;0,0;0,603250" o:connectangles="0,0,0"/>
            </v:shape>
          </w:pict>
        </mc:Fallback>
      </mc:AlternateContent>
    </w: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99A9F1" wp14:editId="0E19744C">
              <wp:simplePos x="0" y="0"/>
              <wp:positionH relativeFrom="column">
                <wp:posOffset>6461125</wp:posOffset>
              </wp:positionH>
              <wp:positionV relativeFrom="paragraph">
                <wp:posOffset>-90170</wp:posOffset>
              </wp:positionV>
              <wp:extent cx="314960" cy="488950"/>
              <wp:effectExtent l="22225" t="24130" r="24765" b="20320"/>
              <wp:wrapNone/>
              <wp:docPr id="5" name="Freeform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314960" cy="48895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38100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E305ED" id="Freeform 36" o:spid="_x0000_s1026" style="position:absolute;margin-left:508.75pt;margin-top:-7.1pt;width:24.8pt;height:38.5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" path="m623,l,,,889e" filled="f" fillcolor="#0c9" strokecolor="#009" strokeweight="3pt">
              <v:path arrowok="t" o:connecttype="custom" o:connectlocs="314960,0;0,0;0,488950" o:connectangles="0,0,0"/>
            </v:shape>
          </w:pict>
        </mc:Fallback>
      </mc:AlternateContent>
    </w: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8F30C0" wp14:editId="6D4DDE82">
              <wp:simplePos x="0" y="0"/>
              <wp:positionH relativeFrom="column">
                <wp:posOffset>6515100</wp:posOffset>
              </wp:positionH>
              <wp:positionV relativeFrom="page">
                <wp:posOffset>9377045</wp:posOffset>
              </wp:positionV>
              <wp:extent cx="228600" cy="342900"/>
              <wp:effectExtent l="0" t="4445" r="0" b="0"/>
              <wp:wrapNone/>
              <wp:docPr id="3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DDDEF6" w14:textId="77777777" w:rsidR="003F5BB9" w:rsidRPr="002F1110" w:rsidRDefault="004A7F08">
                          <w:pPr>
                            <w:ind w:left="0"/>
                            <w:rPr>
                              <w:sz w:val="24"/>
                              <w:szCs w:val="24"/>
                            </w:rPr>
                          </w:pP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begin"/>
                          </w:r>
                          <w:r w:rsidR="003F5BB9"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5F1ADA">
                            <w:rPr>
                              <w:rStyle w:val="PageNumber"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8" type="#_x0000_t202" style="position:absolute;left:0;text-align:left;margin-left:513pt;margin-top:738.35pt;width:18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8ctgQIAAA8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" stroked="f">
              <v:textbox>
                <w:txbxContent>
                  <w:p w:rsidR="003F5BB9" w:rsidRPr="002F1110" w:rsidRDefault="004A7F08">
                    <w:pPr>
                      <w:ind w:left="0"/>
                      <w:rPr>
                        <w:sz w:val="24"/>
                        <w:szCs w:val="24"/>
                      </w:rPr>
                    </w:pP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begin"/>
                    </w:r>
                    <w:r w:rsidR="003F5BB9" w:rsidRPr="002F1110">
                      <w:rPr>
                        <w:rStyle w:val="PageNumber"/>
                        <w:sz w:val="24"/>
                        <w:szCs w:val="24"/>
                      </w:rPr>
                      <w:instrText xml:space="preserve"> PAGE </w:instrText>
                    </w: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separate"/>
                    </w:r>
                    <w:r w:rsidR="005F1ADA">
                      <w:rPr>
                        <w:rStyle w:val="PageNumber"/>
                        <w:noProof/>
                        <w:sz w:val="24"/>
                        <w:szCs w:val="24"/>
                      </w:rPr>
                      <w:t>3</w:t>
                    </w: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4E8B9" w14:textId="77777777" w:rsidR="00B55294" w:rsidRDefault="00B55294">
      <w:r>
        <w:separator/>
      </w:r>
    </w:p>
  </w:footnote>
  <w:footnote w:type="continuationSeparator" w:id="0">
    <w:p w14:paraId="7E1A5255" w14:textId="77777777" w:rsidR="00B55294" w:rsidRDefault="00B55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5CB64" w14:textId="77777777" w:rsidR="003F5BB9" w:rsidRPr="006D5BC0" w:rsidRDefault="006E172E" w:rsidP="00672563">
    <w:pPr>
      <w:pStyle w:val="Header"/>
      <w:spacing w:before="0"/>
      <w:ind w:left="360"/>
      <w:rPr>
        <w:rFonts w:cs="Lucida Sans Unicode"/>
        <w:noProof/>
        <w:color w:val="6165FD"/>
        <w:szCs w:val="28"/>
        <w:lang w:bidi="ar-SA"/>
      </w:rPr>
    </w:pPr>
    <w:r>
      <w:rPr>
        <w:rFonts w:cs="Lucida Sans Unicode"/>
        <w:noProof/>
        <w:color w:val="6165FD"/>
        <w:szCs w:val="28"/>
        <w:lang w:bidi="ar-SA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6457A7C" wp14:editId="5278AF6D">
              <wp:simplePos x="0" y="0"/>
              <wp:positionH relativeFrom="column">
                <wp:posOffset>13335</wp:posOffset>
              </wp:positionH>
              <wp:positionV relativeFrom="paragraph">
                <wp:posOffset>-111125</wp:posOffset>
              </wp:positionV>
              <wp:extent cx="443865" cy="801370"/>
              <wp:effectExtent l="22860" t="22225" r="19050" b="14605"/>
              <wp:wrapNone/>
              <wp:docPr id="11" name="Freeform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21600000">
                        <a:off x="0" y="0"/>
                        <a:ext cx="443865" cy="80137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2857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F9A64C" id="Freeform 24" o:spid="_x0000_s1026" style="position:absolute;margin-left:1.05pt;margin-top:-8.75pt;width:34.95pt;height:63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" path="m623,l,,,889e" filled="f" fillcolor="#0c9" strokecolor="#36f" strokeweight="2.25pt">
              <v:path arrowok="t" o:connecttype="custom" o:connectlocs="443865,0;0,0;0,801370" o:connectangles="0,0,0"/>
            </v:shape>
          </w:pict>
        </mc:Fallback>
      </mc:AlternateContent>
    </w:r>
    <w:r>
      <w:rPr>
        <w:rFonts w:cs="Lucida Sans Unicode"/>
        <w:noProof/>
        <w:color w:val="6165FD"/>
        <w:szCs w:val="28"/>
        <w:lang w:bidi="ar-SA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AEED444" wp14:editId="37523595">
              <wp:simplePos x="0" y="0"/>
              <wp:positionH relativeFrom="column">
                <wp:posOffset>81915</wp:posOffset>
              </wp:positionH>
              <wp:positionV relativeFrom="paragraph">
                <wp:posOffset>-54610</wp:posOffset>
              </wp:positionV>
              <wp:extent cx="314960" cy="683895"/>
              <wp:effectExtent l="24765" t="21590" r="22225" b="27940"/>
              <wp:wrapNone/>
              <wp:docPr id="9" name="Freeform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21600000">
                        <a:off x="0" y="0"/>
                        <a:ext cx="314960" cy="683895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38100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14E660" id="Freeform 23" o:spid="_x0000_s1026" style="position:absolute;margin-left:6.45pt;margin-top:-4.3pt;width:24.8pt;height:53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" path="m623,l,,,889e" filled="f" fillcolor="#0c9" strokecolor="#009" strokeweight="3pt">
              <v:path arrowok="t" o:connecttype="custom" o:connectlocs="314960,0;0,0;0,683895" o:connectangles="0,0,0"/>
            </v:shape>
          </w:pict>
        </mc:Fallback>
      </mc:AlternateContent>
    </w:r>
    <w:r w:rsidR="004C290D">
      <w:rPr>
        <w:rFonts w:cs="Lucida Sans Unicode"/>
        <w:b/>
        <w:bCs w:val="0"/>
        <w:i/>
        <w:iCs/>
        <w:color w:val="6165FD"/>
        <w:sz w:val="28"/>
        <w:szCs w:val="28"/>
      </w:rPr>
      <w:t>Quick Reference Card</w:t>
    </w:r>
    <w:r w:rsidR="003F5BB9" w:rsidRPr="006D5BC0">
      <w:rPr>
        <w:rFonts w:cs="Lucida Sans Unicode"/>
        <w:noProof/>
        <w:color w:val="6165FD"/>
        <w:szCs w:val="28"/>
        <w:lang w:bidi="ar-SA"/>
      </w:rPr>
      <w:t xml:space="preserve"> </w:t>
    </w:r>
  </w:p>
  <w:p w14:paraId="0368ACEC" w14:textId="6C4B243D" w:rsidR="004871EB" w:rsidRPr="004871EB" w:rsidRDefault="002B061B" w:rsidP="004871EB">
    <w:pPr>
      <w:pStyle w:val="Header"/>
      <w:ind w:left="360"/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SAP S/4 Fiori App – Manage Purchase Requisitions Professional</w:t>
    </w:r>
    <w:r w:rsidR="007F5A4B"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– How to Create E-Catalog Order Via Ariba Network</w:t>
    </w:r>
  </w:p>
  <w:p w14:paraId="61BE9B4B" w14:textId="77777777" w:rsidR="003F5BB9" w:rsidRPr="00575A67" w:rsidRDefault="006E172E">
    <w:pPr>
      <w:pStyle w:val="Header"/>
      <w:ind w:left="360"/>
      <w:rPr>
        <w:color w:val="000099"/>
      </w:rPr>
    </w:pPr>
    <w:r>
      <w:rPr>
        <w:noProof/>
        <w:color w:val="000099"/>
        <w:lang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7DE58C9" wp14:editId="5801180B">
              <wp:simplePos x="0" y="0"/>
              <wp:positionH relativeFrom="column">
                <wp:posOffset>212090</wp:posOffset>
              </wp:positionH>
              <wp:positionV relativeFrom="paragraph">
                <wp:posOffset>18415</wp:posOffset>
              </wp:positionV>
              <wp:extent cx="6613525" cy="0"/>
              <wp:effectExtent l="21590" t="18415" r="22860" b="19685"/>
              <wp:wrapNone/>
              <wp:docPr id="8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1352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107763" dir="27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28E023" id="Line 2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7pt,1.45pt" to="537.4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" strokecolor="#009" strokeweight="2.25pt">
              <v:shadow opacity=".5" offset="6pt,6p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3FBD"/>
    <w:multiLevelType w:val="singleLevel"/>
    <w:tmpl w:val="4BFA0CD2"/>
    <w:lvl w:ilvl="0">
      <w:start w:val="1"/>
      <w:numFmt w:val="bullet"/>
      <w:pStyle w:val="TopicTextBulleted"/>
      <w:lvlText w:val=""/>
      <w:lvlJc w:val="left"/>
      <w:pPr>
        <w:tabs>
          <w:tab w:val="num" w:pos="360"/>
        </w:tabs>
        <w:ind w:left="302" w:hanging="302"/>
      </w:pPr>
      <w:rPr>
        <w:rFonts w:ascii="Symbol" w:hAnsi="Symbol" w:hint="default"/>
      </w:rPr>
    </w:lvl>
  </w:abstractNum>
  <w:abstractNum w:abstractNumId="1" w15:restartNumberingAfterBreak="0">
    <w:nsid w:val="08722BB1"/>
    <w:multiLevelType w:val="hybridMultilevel"/>
    <w:tmpl w:val="BF245CDE"/>
    <w:lvl w:ilvl="0" w:tplc="264A2D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C4364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1CFA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822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74C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AA14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804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A23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8CAB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590C3F"/>
    <w:multiLevelType w:val="hybridMultilevel"/>
    <w:tmpl w:val="F5D8EA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3951C5"/>
    <w:multiLevelType w:val="hybridMultilevel"/>
    <w:tmpl w:val="21AAE436"/>
    <w:lvl w:ilvl="0" w:tplc="0EE6FCB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1A197191"/>
    <w:multiLevelType w:val="hybridMultilevel"/>
    <w:tmpl w:val="105013B6"/>
    <w:lvl w:ilvl="0" w:tplc="A6A6D2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360A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2BF6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00B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7EAA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9EF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88AC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30A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8CBE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D0A3E65"/>
    <w:multiLevelType w:val="hybridMultilevel"/>
    <w:tmpl w:val="DF1CE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D47AE"/>
    <w:multiLevelType w:val="hybridMultilevel"/>
    <w:tmpl w:val="2248A3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944975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9DB6DF2"/>
    <w:multiLevelType w:val="hybridMultilevel"/>
    <w:tmpl w:val="3CCA787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D44350A"/>
    <w:multiLevelType w:val="hybridMultilevel"/>
    <w:tmpl w:val="D7824FEA"/>
    <w:lvl w:ilvl="0" w:tplc="E94497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869B7"/>
    <w:multiLevelType w:val="hybridMultilevel"/>
    <w:tmpl w:val="B36CBC8C"/>
    <w:lvl w:ilvl="0" w:tplc="BBFC54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B6DD9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521D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EE28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001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F46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1252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5A1D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4ADD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48F1CEA"/>
    <w:multiLevelType w:val="singleLevel"/>
    <w:tmpl w:val="2CBC8D4A"/>
    <w:lvl w:ilvl="0">
      <w:start w:val="1"/>
      <w:numFmt w:val="bullet"/>
      <w:pStyle w:val="Steptext-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73812A3"/>
    <w:multiLevelType w:val="hybridMultilevel"/>
    <w:tmpl w:val="54A0F7A6"/>
    <w:lvl w:ilvl="0" w:tplc="60C84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26B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B4B9C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980A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F60F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C05C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92EF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CAE1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C466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9244ACA"/>
    <w:multiLevelType w:val="hybridMultilevel"/>
    <w:tmpl w:val="1A8826D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2314CC"/>
    <w:multiLevelType w:val="hybridMultilevel"/>
    <w:tmpl w:val="31F04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D3335E"/>
    <w:multiLevelType w:val="singleLevel"/>
    <w:tmpl w:val="A372F212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5" w15:restartNumberingAfterBreak="0">
    <w:nsid w:val="429F0214"/>
    <w:multiLevelType w:val="hybridMultilevel"/>
    <w:tmpl w:val="B0AE7826"/>
    <w:lvl w:ilvl="0" w:tplc="B39E49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3ECD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3A98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242F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A65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520F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6A8A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F44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3EA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2D34F53"/>
    <w:multiLevelType w:val="singleLevel"/>
    <w:tmpl w:val="E954FDEE"/>
    <w:lvl w:ilvl="0">
      <w:start w:val="1"/>
      <w:numFmt w:val="bullet"/>
      <w:pStyle w:val="TipNoteTextBulleted"/>
      <w:lvlText w:val=""/>
      <w:lvlJc w:val="left"/>
      <w:pPr>
        <w:tabs>
          <w:tab w:val="num" w:pos="360"/>
        </w:tabs>
        <w:ind w:left="302" w:hanging="302"/>
      </w:pPr>
      <w:rPr>
        <w:rFonts w:ascii="Symbol" w:hAnsi="Symbol" w:hint="default"/>
      </w:rPr>
    </w:lvl>
  </w:abstractNum>
  <w:abstractNum w:abstractNumId="17" w15:restartNumberingAfterBreak="0">
    <w:nsid w:val="437C3B15"/>
    <w:multiLevelType w:val="hybridMultilevel"/>
    <w:tmpl w:val="8858FF90"/>
    <w:lvl w:ilvl="0" w:tplc="19C635B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30"/>
        </w:tabs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50"/>
        </w:tabs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90"/>
        </w:tabs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950"/>
        </w:tabs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70"/>
        </w:tabs>
        <w:ind w:left="5670" w:hanging="180"/>
      </w:pPr>
    </w:lvl>
  </w:abstractNum>
  <w:abstractNum w:abstractNumId="18" w15:restartNumberingAfterBreak="0">
    <w:nsid w:val="567C0859"/>
    <w:multiLevelType w:val="hybridMultilevel"/>
    <w:tmpl w:val="F864D570"/>
    <w:lvl w:ilvl="0" w:tplc="7D3CD78E">
      <w:start w:val="3"/>
      <w:numFmt w:val="bullet"/>
      <w:lvlText w:val=""/>
      <w:lvlJc w:val="left"/>
      <w:pPr>
        <w:tabs>
          <w:tab w:val="num" w:pos="1440"/>
        </w:tabs>
        <w:ind w:left="1440" w:hanging="135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19" w15:restartNumberingAfterBreak="0">
    <w:nsid w:val="5B3134D5"/>
    <w:multiLevelType w:val="hybridMultilevel"/>
    <w:tmpl w:val="A2507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DD6572"/>
    <w:multiLevelType w:val="hybridMultilevel"/>
    <w:tmpl w:val="1130A696"/>
    <w:lvl w:ilvl="0" w:tplc="4E20A6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528E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9C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940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DAE6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0455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88BD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202C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7AD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1530A4A"/>
    <w:multiLevelType w:val="hybridMultilevel"/>
    <w:tmpl w:val="871E22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1816650"/>
    <w:multiLevelType w:val="hybridMultilevel"/>
    <w:tmpl w:val="11067B5C"/>
    <w:lvl w:ilvl="0" w:tplc="7EC0FD68">
      <w:start w:val="3"/>
      <w:numFmt w:val="bullet"/>
      <w:lvlText w:val=""/>
      <w:lvlJc w:val="left"/>
      <w:pPr>
        <w:tabs>
          <w:tab w:val="num" w:pos="1440"/>
        </w:tabs>
        <w:ind w:left="1440" w:hanging="135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23" w15:restartNumberingAfterBreak="0">
    <w:nsid w:val="68E86808"/>
    <w:multiLevelType w:val="hybridMultilevel"/>
    <w:tmpl w:val="553A1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702E34"/>
    <w:multiLevelType w:val="hybridMultilevel"/>
    <w:tmpl w:val="744276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9885829"/>
    <w:multiLevelType w:val="hybridMultilevel"/>
    <w:tmpl w:val="C52E1D6A"/>
    <w:lvl w:ilvl="0" w:tplc="AA8AF9C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C408FA6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8EF33E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B4C585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74181D7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CD4F3C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82EA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01C46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192A06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6" w15:restartNumberingAfterBreak="0">
    <w:nsid w:val="6DFD640D"/>
    <w:multiLevelType w:val="hybridMultilevel"/>
    <w:tmpl w:val="16840C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E86BA8"/>
    <w:multiLevelType w:val="hybridMultilevel"/>
    <w:tmpl w:val="B81EC5D2"/>
    <w:lvl w:ilvl="0" w:tplc="BCEC4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9C2CA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70C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6EF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3C85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082F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C6E3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8626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90F1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21758678">
    <w:abstractNumId w:val="10"/>
  </w:num>
  <w:num w:numId="2" w16cid:durableId="784151070">
    <w:abstractNumId w:val="16"/>
  </w:num>
  <w:num w:numId="3" w16cid:durableId="1988898944">
    <w:abstractNumId w:val="0"/>
  </w:num>
  <w:num w:numId="4" w16cid:durableId="235939731">
    <w:abstractNumId w:val="17"/>
  </w:num>
  <w:num w:numId="5" w16cid:durableId="655911910">
    <w:abstractNumId w:val="2"/>
  </w:num>
  <w:num w:numId="6" w16cid:durableId="1764062094">
    <w:abstractNumId w:val="24"/>
  </w:num>
  <w:num w:numId="7" w16cid:durableId="665137105">
    <w:abstractNumId w:val="26"/>
  </w:num>
  <w:num w:numId="8" w16cid:durableId="2129541962">
    <w:abstractNumId w:val="7"/>
  </w:num>
  <w:num w:numId="9" w16cid:durableId="119107671">
    <w:abstractNumId w:val="6"/>
  </w:num>
  <w:num w:numId="10" w16cid:durableId="1128668561">
    <w:abstractNumId w:val="8"/>
  </w:num>
  <w:num w:numId="11" w16cid:durableId="667289269">
    <w:abstractNumId w:val="12"/>
  </w:num>
  <w:num w:numId="12" w16cid:durableId="1744451702">
    <w:abstractNumId w:val="21"/>
  </w:num>
  <w:num w:numId="13" w16cid:durableId="838082750">
    <w:abstractNumId w:val="14"/>
  </w:num>
  <w:num w:numId="14" w16cid:durableId="1405764427">
    <w:abstractNumId w:val="5"/>
  </w:num>
  <w:num w:numId="15" w16cid:durableId="1396581793">
    <w:abstractNumId w:val="18"/>
  </w:num>
  <w:num w:numId="16" w16cid:durableId="983893009">
    <w:abstractNumId w:val="22"/>
  </w:num>
  <w:num w:numId="17" w16cid:durableId="344329913">
    <w:abstractNumId w:val="4"/>
  </w:num>
  <w:num w:numId="18" w16cid:durableId="532887376">
    <w:abstractNumId w:val="13"/>
  </w:num>
  <w:num w:numId="19" w16cid:durableId="955481298">
    <w:abstractNumId w:val="23"/>
  </w:num>
  <w:num w:numId="20" w16cid:durableId="1780030661">
    <w:abstractNumId w:val="3"/>
  </w:num>
  <w:num w:numId="21" w16cid:durableId="1070737648">
    <w:abstractNumId w:val="9"/>
  </w:num>
  <w:num w:numId="22" w16cid:durableId="92749314">
    <w:abstractNumId w:val="20"/>
  </w:num>
  <w:num w:numId="23" w16cid:durableId="17120814">
    <w:abstractNumId w:val="27"/>
  </w:num>
  <w:num w:numId="24" w16cid:durableId="1340351526">
    <w:abstractNumId w:val="1"/>
  </w:num>
  <w:num w:numId="25" w16cid:durableId="271523906">
    <w:abstractNumId w:val="15"/>
  </w:num>
  <w:num w:numId="26" w16cid:durableId="449203017">
    <w:abstractNumId w:val="11"/>
  </w:num>
  <w:num w:numId="27" w16cid:durableId="824513523">
    <w:abstractNumId w:val="25"/>
  </w:num>
  <w:num w:numId="28" w16cid:durableId="34976960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46E"/>
    <w:rsid w:val="000121E7"/>
    <w:rsid w:val="00013622"/>
    <w:rsid w:val="0001472F"/>
    <w:rsid w:val="00014CEC"/>
    <w:rsid w:val="00014D74"/>
    <w:rsid w:val="000152DB"/>
    <w:rsid w:val="0001573A"/>
    <w:rsid w:val="000215AA"/>
    <w:rsid w:val="000272FE"/>
    <w:rsid w:val="00031AD6"/>
    <w:rsid w:val="000325D2"/>
    <w:rsid w:val="00037336"/>
    <w:rsid w:val="00040E10"/>
    <w:rsid w:val="0004652E"/>
    <w:rsid w:val="00052C84"/>
    <w:rsid w:val="00053336"/>
    <w:rsid w:val="00057FB2"/>
    <w:rsid w:val="0007202D"/>
    <w:rsid w:val="0007652F"/>
    <w:rsid w:val="00080DEB"/>
    <w:rsid w:val="000811E1"/>
    <w:rsid w:val="00084552"/>
    <w:rsid w:val="00085203"/>
    <w:rsid w:val="00092B9E"/>
    <w:rsid w:val="000930E0"/>
    <w:rsid w:val="00097412"/>
    <w:rsid w:val="00097EC8"/>
    <w:rsid w:val="000A0841"/>
    <w:rsid w:val="000A15DB"/>
    <w:rsid w:val="000A4F1D"/>
    <w:rsid w:val="000A5D90"/>
    <w:rsid w:val="000A6794"/>
    <w:rsid w:val="000B03BA"/>
    <w:rsid w:val="000B3393"/>
    <w:rsid w:val="000B34C7"/>
    <w:rsid w:val="000D24C7"/>
    <w:rsid w:val="000D3710"/>
    <w:rsid w:val="000D4558"/>
    <w:rsid w:val="000E2D64"/>
    <w:rsid w:val="000E4354"/>
    <w:rsid w:val="000F3B05"/>
    <w:rsid w:val="000F4841"/>
    <w:rsid w:val="0010585A"/>
    <w:rsid w:val="00122269"/>
    <w:rsid w:val="00124434"/>
    <w:rsid w:val="00127055"/>
    <w:rsid w:val="0013627B"/>
    <w:rsid w:val="00137940"/>
    <w:rsid w:val="0014580F"/>
    <w:rsid w:val="001461B6"/>
    <w:rsid w:val="00147FA8"/>
    <w:rsid w:val="00150FCE"/>
    <w:rsid w:val="00154F35"/>
    <w:rsid w:val="001608F7"/>
    <w:rsid w:val="00163C11"/>
    <w:rsid w:val="0017019E"/>
    <w:rsid w:val="00175DD8"/>
    <w:rsid w:val="001806BE"/>
    <w:rsid w:val="001817BC"/>
    <w:rsid w:val="0018399A"/>
    <w:rsid w:val="00184424"/>
    <w:rsid w:val="00187765"/>
    <w:rsid w:val="00197453"/>
    <w:rsid w:val="001A6328"/>
    <w:rsid w:val="001B000C"/>
    <w:rsid w:val="001B1509"/>
    <w:rsid w:val="001B2A08"/>
    <w:rsid w:val="001B36AF"/>
    <w:rsid w:val="001C01D7"/>
    <w:rsid w:val="001C0B6D"/>
    <w:rsid w:val="001C0F88"/>
    <w:rsid w:val="001E4349"/>
    <w:rsid w:val="001E58CB"/>
    <w:rsid w:val="001E5EBA"/>
    <w:rsid w:val="001F4A61"/>
    <w:rsid w:val="00202E19"/>
    <w:rsid w:val="002060F7"/>
    <w:rsid w:val="00206ECE"/>
    <w:rsid w:val="00222282"/>
    <w:rsid w:val="00225B82"/>
    <w:rsid w:val="002260FB"/>
    <w:rsid w:val="00233F0C"/>
    <w:rsid w:val="00241605"/>
    <w:rsid w:val="002449DD"/>
    <w:rsid w:val="00245DE4"/>
    <w:rsid w:val="00246B88"/>
    <w:rsid w:val="002478B7"/>
    <w:rsid w:val="0025316A"/>
    <w:rsid w:val="00255373"/>
    <w:rsid w:val="00256B1A"/>
    <w:rsid w:val="00257445"/>
    <w:rsid w:val="00261519"/>
    <w:rsid w:val="00262AB6"/>
    <w:rsid w:val="00265981"/>
    <w:rsid w:val="0026780D"/>
    <w:rsid w:val="00267957"/>
    <w:rsid w:val="00267CCD"/>
    <w:rsid w:val="00270C30"/>
    <w:rsid w:val="00271907"/>
    <w:rsid w:val="00271A18"/>
    <w:rsid w:val="00273D44"/>
    <w:rsid w:val="00274C62"/>
    <w:rsid w:val="002758D3"/>
    <w:rsid w:val="0028069A"/>
    <w:rsid w:val="00286C3C"/>
    <w:rsid w:val="00292701"/>
    <w:rsid w:val="002938F6"/>
    <w:rsid w:val="002A2434"/>
    <w:rsid w:val="002A5F4A"/>
    <w:rsid w:val="002B061B"/>
    <w:rsid w:val="002B2695"/>
    <w:rsid w:val="002B5AF9"/>
    <w:rsid w:val="002B6125"/>
    <w:rsid w:val="002C081E"/>
    <w:rsid w:val="002C4494"/>
    <w:rsid w:val="002C54C8"/>
    <w:rsid w:val="002C619D"/>
    <w:rsid w:val="002C76FB"/>
    <w:rsid w:val="002D0606"/>
    <w:rsid w:val="002D2CBE"/>
    <w:rsid w:val="002E2326"/>
    <w:rsid w:val="002E4760"/>
    <w:rsid w:val="002E67BC"/>
    <w:rsid w:val="002E7E6B"/>
    <w:rsid w:val="002F1110"/>
    <w:rsid w:val="002F6DB9"/>
    <w:rsid w:val="003057C1"/>
    <w:rsid w:val="00305AE9"/>
    <w:rsid w:val="00307E64"/>
    <w:rsid w:val="00310D56"/>
    <w:rsid w:val="00311A17"/>
    <w:rsid w:val="00311D9E"/>
    <w:rsid w:val="00313120"/>
    <w:rsid w:val="00316B75"/>
    <w:rsid w:val="0032073F"/>
    <w:rsid w:val="003270AB"/>
    <w:rsid w:val="00334DE0"/>
    <w:rsid w:val="003353FB"/>
    <w:rsid w:val="003356B5"/>
    <w:rsid w:val="00343149"/>
    <w:rsid w:val="0034699F"/>
    <w:rsid w:val="00352083"/>
    <w:rsid w:val="00360CAD"/>
    <w:rsid w:val="00360FA1"/>
    <w:rsid w:val="00360FC1"/>
    <w:rsid w:val="003630B9"/>
    <w:rsid w:val="003778AF"/>
    <w:rsid w:val="00377D50"/>
    <w:rsid w:val="003A3C47"/>
    <w:rsid w:val="003A5A0D"/>
    <w:rsid w:val="003A65E9"/>
    <w:rsid w:val="003B4C2A"/>
    <w:rsid w:val="003B5A2B"/>
    <w:rsid w:val="003C3207"/>
    <w:rsid w:val="003C37EF"/>
    <w:rsid w:val="003C5C45"/>
    <w:rsid w:val="003D0266"/>
    <w:rsid w:val="003D04D2"/>
    <w:rsid w:val="003D7A2B"/>
    <w:rsid w:val="003E571F"/>
    <w:rsid w:val="003E72C2"/>
    <w:rsid w:val="003F1A8B"/>
    <w:rsid w:val="003F4A9F"/>
    <w:rsid w:val="003F5BB9"/>
    <w:rsid w:val="003F7F5D"/>
    <w:rsid w:val="00404E2E"/>
    <w:rsid w:val="00410BA1"/>
    <w:rsid w:val="00411053"/>
    <w:rsid w:val="00414699"/>
    <w:rsid w:val="00423109"/>
    <w:rsid w:val="00427E91"/>
    <w:rsid w:val="004511C3"/>
    <w:rsid w:val="0045608D"/>
    <w:rsid w:val="00467277"/>
    <w:rsid w:val="004673E3"/>
    <w:rsid w:val="00470268"/>
    <w:rsid w:val="00477F42"/>
    <w:rsid w:val="004806A3"/>
    <w:rsid w:val="00480729"/>
    <w:rsid w:val="004871EB"/>
    <w:rsid w:val="0049618F"/>
    <w:rsid w:val="004A6F33"/>
    <w:rsid w:val="004A7F08"/>
    <w:rsid w:val="004B4DBF"/>
    <w:rsid w:val="004B713A"/>
    <w:rsid w:val="004C0136"/>
    <w:rsid w:val="004C0EC7"/>
    <w:rsid w:val="004C290D"/>
    <w:rsid w:val="004C3757"/>
    <w:rsid w:val="004D2730"/>
    <w:rsid w:val="004D462D"/>
    <w:rsid w:val="004D756F"/>
    <w:rsid w:val="004E6C3B"/>
    <w:rsid w:val="004F2C9C"/>
    <w:rsid w:val="00503857"/>
    <w:rsid w:val="00503DC1"/>
    <w:rsid w:val="00506436"/>
    <w:rsid w:val="00506FBF"/>
    <w:rsid w:val="00507A08"/>
    <w:rsid w:val="005177A9"/>
    <w:rsid w:val="00530AB4"/>
    <w:rsid w:val="00533774"/>
    <w:rsid w:val="00535158"/>
    <w:rsid w:val="00543F8E"/>
    <w:rsid w:val="0054450B"/>
    <w:rsid w:val="005459B8"/>
    <w:rsid w:val="00547B48"/>
    <w:rsid w:val="005665B5"/>
    <w:rsid w:val="00571282"/>
    <w:rsid w:val="00571B5E"/>
    <w:rsid w:val="0057361B"/>
    <w:rsid w:val="00573E69"/>
    <w:rsid w:val="00575A67"/>
    <w:rsid w:val="005838B6"/>
    <w:rsid w:val="0058524B"/>
    <w:rsid w:val="005852F4"/>
    <w:rsid w:val="00591BA5"/>
    <w:rsid w:val="00594D33"/>
    <w:rsid w:val="00596AE5"/>
    <w:rsid w:val="005A07F1"/>
    <w:rsid w:val="005A15F5"/>
    <w:rsid w:val="005A250C"/>
    <w:rsid w:val="005A4C93"/>
    <w:rsid w:val="005A6585"/>
    <w:rsid w:val="005A6C3A"/>
    <w:rsid w:val="005B0AE0"/>
    <w:rsid w:val="005B5372"/>
    <w:rsid w:val="005B5825"/>
    <w:rsid w:val="005B7889"/>
    <w:rsid w:val="005C308F"/>
    <w:rsid w:val="005C42FE"/>
    <w:rsid w:val="005C6E74"/>
    <w:rsid w:val="005C7F40"/>
    <w:rsid w:val="005E2294"/>
    <w:rsid w:val="005E2A15"/>
    <w:rsid w:val="005E4298"/>
    <w:rsid w:val="005F1247"/>
    <w:rsid w:val="005F1ADA"/>
    <w:rsid w:val="005F3C15"/>
    <w:rsid w:val="005F54D9"/>
    <w:rsid w:val="005F5D0C"/>
    <w:rsid w:val="006050AA"/>
    <w:rsid w:val="0060718C"/>
    <w:rsid w:val="0061579F"/>
    <w:rsid w:val="006203AF"/>
    <w:rsid w:val="00620CA3"/>
    <w:rsid w:val="00634B45"/>
    <w:rsid w:val="0063646C"/>
    <w:rsid w:val="006367BB"/>
    <w:rsid w:val="00640553"/>
    <w:rsid w:val="00640D74"/>
    <w:rsid w:val="00641E30"/>
    <w:rsid w:val="00651120"/>
    <w:rsid w:val="00652DA1"/>
    <w:rsid w:val="00653365"/>
    <w:rsid w:val="00657801"/>
    <w:rsid w:val="006623FA"/>
    <w:rsid w:val="006634FA"/>
    <w:rsid w:val="00664980"/>
    <w:rsid w:val="00670633"/>
    <w:rsid w:val="00672563"/>
    <w:rsid w:val="00681148"/>
    <w:rsid w:val="00685C3C"/>
    <w:rsid w:val="00686A30"/>
    <w:rsid w:val="0069371D"/>
    <w:rsid w:val="0069617E"/>
    <w:rsid w:val="00696670"/>
    <w:rsid w:val="006B7238"/>
    <w:rsid w:val="006B7DB1"/>
    <w:rsid w:val="006C4D96"/>
    <w:rsid w:val="006D0210"/>
    <w:rsid w:val="006D0C62"/>
    <w:rsid w:val="006D5BC0"/>
    <w:rsid w:val="006D7C36"/>
    <w:rsid w:val="006E172E"/>
    <w:rsid w:val="006E3E64"/>
    <w:rsid w:val="006F26BF"/>
    <w:rsid w:val="006F5970"/>
    <w:rsid w:val="00700B65"/>
    <w:rsid w:val="007068BC"/>
    <w:rsid w:val="0071607C"/>
    <w:rsid w:val="00720D29"/>
    <w:rsid w:val="00724977"/>
    <w:rsid w:val="00726A6C"/>
    <w:rsid w:val="00726CA6"/>
    <w:rsid w:val="00734A7E"/>
    <w:rsid w:val="007355F0"/>
    <w:rsid w:val="007368A2"/>
    <w:rsid w:val="00752A31"/>
    <w:rsid w:val="00754778"/>
    <w:rsid w:val="00761D6E"/>
    <w:rsid w:val="00784D85"/>
    <w:rsid w:val="0078744A"/>
    <w:rsid w:val="007A11D8"/>
    <w:rsid w:val="007A758E"/>
    <w:rsid w:val="007B134D"/>
    <w:rsid w:val="007B1D93"/>
    <w:rsid w:val="007B69D1"/>
    <w:rsid w:val="007B784A"/>
    <w:rsid w:val="007C4A91"/>
    <w:rsid w:val="007D03D9"/>
    <w:rsid w:val="007D7366"/>
    <w:rsid w:val="007E1A49"/>
    <w:rsid w:val="007E223C"/>
    <w:rsid w:val="007E6F9F"/>
    <w:rsid w:val="007F5A4B"/>
    <w:rsid w:val="007F5D47"/>
    <w:rsid w:val="00811D0B"/>
    <w:rsid w:val="00813708"/>
    <w:rsid w:val="008152D7"/>
    <w:rsid w:val="008156B2"/>
    <w:rsid w:val="00824B16"/>
    <w:rsid w:val="00831745"/>
    <w:rsid w:val="00833C3D"/>
    <w:rsid w:val="00833E5B"/>
    <w:rsid w:val="0083479A"/>
    <w:rsid w:val="008359B7"/>
    <w:rsid w:val="008473A0"/>
    <w:rsid w:val="00854F84"/>
    <w:rsid w:val="008563F6"/>
    <w:rsid w:val="00857E0F"/>
    <w:rsid w:val="008639C6"/>
    <w:rsid w:val="00864D45"/>
    <w:rsid w:val="0086548A"/>
    <w:rsid w:val="0086633E"/>
    <w:rsid w:val="00873B8C"/>
    <w:rsid w:val="008832DC"/>
    <w:rsid w:val="008839AB"/>
    <w:rsid w:val="008841CE"/>
    <w:rsid w:val="00884D97"/>
    <w:rsid w:val="00885C6F"/>
    <w:rsid w:val="00885C78"/>
    <w:rsid w:val="00885D78"/>
    <w:rsid w:val="00886448"/>
    <w:rsid w:val="0088670D"/>
    <w:rsid w:val="00896C2B"/>
    <w:rsid w:val="00897CF6"/>
    <w:rsid w:val="008A11CD"/>
    <w:rsid w:val="008A1DD1"/>
    <w:rsid w:val="008A4C20"/>
    <w:rsid w:val="008B40C4"/>
    <w:rsid w:val="008B46E0"/>
    <w:rsid w:val="008B578F"/>
    <w:rsid w:val="008C12BE"/>
    <w:rsid w:val="008C12EF"/>
    <w:rsid w:val="008C3D16"/>
    <w:rsid w:val="008C4F6A"/>
    <w:rsid w:val="008C66A8"/>
    <w:rsid w:val="008C7470"/>
    <w:rsid w:val="008D47DF"/>
    <w:rsid w:val="008D6D9E"/>
    <w:rsid w:val="008E4FB6"/>
    <w:rsid w:val="008E5BDF"/>
    <w:rsid w:val="008F059D"/>
    <w:rsid w:val="008F3A2A"/>
    <w:rsid w:val="008F5FA9"/>
    <w:rsid w:val="00901E87"/>
    <w:rsid w:val="00902C38"/>
    <w:rsid w:val="00907F5A"/>
    <w:rsid w:val="00916C99"/>
    <w:rsid w:val="00920BCD"/>
    <w:rsid w:val="00923A40"/>
    <w:rsid w:val="00923BF3"/>
    <w:rsid w:val="009373EA"/>
    <w:rsid w:val="00937714"/>
    <w:rsid w:val="00941B55"/>
    <w:rsid w:val="00945404"/>
    <w:rsid w:val="009466FB"/>
    <w:rsid w:val="00965A9B"/>
    <w:rsid w:val="00971F9A"/>
    <w:rsid w:val="00972438"/>
    <w:rsid w:val="00972988"/>
    <w:rsid w:val="00976C1B"/>
    <w:rsid w:val="00977CE6"/>
    <w:rsid w:val="00977D03"/>
    <w:rsid w:val="00985A3B"/>
    <w:rsid w:val="00985DA8"/>
    <w:rsid w:val="009877C1"/>
    <w:rsid w:val="00994BA6"/>
    <w:rsid w:val="00994BE8"/>
    <w:rsid w:val="009B2F90"/>
    <w:rsid w:val="009B380A"/>
    <w:rsid w:val="009B5F40"/>
    <w:rsid w:val="009B6967"/>
    <w:rsid w:val="009C493A"/>
    <w:rsid w:val="009C6C24"/>
    <w:rsid w:val="009D33AD"/>
    <w:rsid w:val="009E5F58"/>
    <w:rsid w:val="009F2F86"/>
    <w:rsid w:val="00A0155C"/>
    <w:rsid w:val="00A0589B"/>
    <w:rsid w:val="00A13105"/>
    <w:rsid w:val="00A13CEF"/>
    <w:rsid w:val="00A179AD"/>
    <w:rsid w:val="00A23C8C"/>
    <w:rsid w:val="00A2681F"/>
    <w:rsid w:val="00A34287"/>
    <w:rsid w:val="00A456FE"/>
    <w:rsid w:val="00A51408"/>
    <w:rsid w:val="00A51EEA"/>
    <w:rsid w:val="00A535D5"/>
    <w:rsid w:val="00A55423"/>
    <w:rsid w:val="00A55EE2"/>
    <w:rsid w:val="00A571E9"/>
    <w:rsid w:val="00A611B8"/>
    <w:rsid w:val="00A76C20"/>
    <w:rsid w:val="00A96BE6"/>
    <w:rsid w:val="00A97212"/>
    <w:rsid w:val="00AA5CDC"/>
    <w:rsid w:val="00AA6ECA"/>
    <w:rsid w:val="00AB3EA3"/>
    <w:rsid w:val="00AC46CE"/>
    <w:rsid w:val="00AC7E73"/>
    <w:rsid w:val="00AF5397"/>
    <w:rsid w:val="00B05980"/>
    <w:rsid w:val="00B065BF"/>
    <w:rsid w:val="00B1237A"/>
    <w:rsid w:val="00B210B7"/>
    <w:rsid w:val="00B25260"/>
    <w:rsid w:val="00B25742"/>
    <w:rsid w:val="00B2653A"/>
    <w:rsid w:val="00B26A0C"/>
    <w:rsid w:val="00B30F8F"/>
    <w:rsid w:val="00B33B37"/>
    <w:rsid w:val="00B42CD8"/>
    <w:rsid w:val="00B51DD6"/>
    <w:rsid w:val="00B55294"/>
    <w:rsid w:val="00B559BB"/>
    <w:rsid w:val="00B56053"/>
    <w:rsid w:val="00B56DA3"/>
    <w:rsid w:val="00B6036D"/>
    <w:rsid w:val="00B6408F"/>
    <w:rsid w:val="00B640D6"/>
    <w:rsid w:val="00B703AF"/>
    <w:rsid w:val="00B73158"/>
    <w:rsid w:val="00B73B10"/>
    <w:rsid w:val="00B81152"/>
    <w:rsid w:val="00B81644"/>
    <w:rsid w:val="00B84D0F"/>
    <w:rsid w:val="00B864EA"/>
    <w:rsid w:val="00B904C4"/>
    <w:rsid w:val="00BA6479"/>
    <w:rsid w:val="00BA66D7"/>
    <w:rsid w:val="00BB091E"/>
    <w:rsid w:val="00BB18C3"/>
    <w:rsid w:val="00BB4177"/>
    <w:rsid w:val="00BB5B6C"/>
    <w:rsid w:val="00BC2020"/>
    <w:rsid w:val="00BD16D9"/>
    <w:rsid w:val="00BD34BF"/>
    <w:rsid w:val="00BE18FF"/>
    <w:rsid w:val="00BE274C"/>
    <w:rsid w:val="00BE36C8"/>
    <w:rsid w:val="00BF6312"/>
    <w:rsid w:val="00BF6FDC"/>
    <w:rsid w:val="00C02B7A"/>
    <w:rsid w:val="00C053E0"/>
    <w:rsid w:val="00C12F5D"/>
    <w:rsid w:val="00C132E8"/>
    <w:rsid w:val="00C14002"/>
    <w:rsid w:val="00C16177"/>
    <w:rsid w:val="00C20642"/>
    <w:rsid w:val="00C21849"/>
    <w:rsid w:val="00C234F3"/>
    <w:rsid w:val="00C25FD2"/>
    <w:rsid w:val="00C36BE8"/>
    <w:rsid w:val="00C4048B"/>
    <w:rsid w:val="00C71EE2"/>
    <w:rsid w:val="00C72DE0"/>
    <w:rsid w:val="00C76629"/>
    <w:rsid w:val="00C81746"/>
    <w:rsid w:val="00C84A7E"/>
    <w:rsid w:val="00CB69BF"/>
    <w:rsid w:val="00CC37CE"/>
    <w:rsid w:val="00CC48C4"/>
    <w:rsid w:val="00CC4DF0"/>
    <w:rsid w:val="00CD1EBC"/>
    <w:rsid w:val="00CD245F"/>
    <w:rsid w:val="00CE064D"/>
    <w:rsid w:val="00CE2014"/>
    <w:rsid w:val="00CE3295"/>
    <w:rsid w:val="00CF08A6"/>
    <w:rsid w:val="00CF14FB"/>
    <w:rsid w:val="00D02F6B"/>
    <w:rsid w:val="00D05C95"/>
    <w:rsid w:val="00D20383"/>
    <w:rsid w:val="00D27492"/>
    <w:rsid w:val="00D3023F"/>
    <w:rsid w:val="00D36A2F"/>
    <w:rsid w:val="00D5440F"/>
    <w:rsid w:val="00D55F8C"/>
    <w:rsid w:val="00D56A4A"/>
    <w:rsid w:val="00D64002"/>
    <w:rsid w:val="00D6587A"/>
    <w:rsid w:val="00D72A95"/>
    <w:rsid w:val="00D85B4A"/>
    <w:rsid w:val="00D91878"/>
    <w:rsid w:val="00D930DE"/>
    <w:rsid w:val="00D9527B"/>
    <w:rsid w:val="00D97682"/>
    <w:rsid w:val="00DA102B"/>
    <w:rsid w:val="00DB0424"/>
    <w:rsid w:val="00DB3471"/>
    <w:rsid w:val="00DB41C9"/>
    <w:rsid w:val="00DB5786"/>
    <w:rsid w:val="00DC16BD"/>
    <w:rsid w:val="00DC49DD"/>
    <w:rsid w:val="00DC545E"/>
    <w:rsid w:val="00DC6A0F"/>
    <w:rsid w:val="00DD1C34"/>
    <w:rsid w:val="00DD4871"/>
    <w:rsid w:val="00DD5931"/>
    <w:rsid w:val="00DE3FB8"/>
    <w:rsid w:val="00DE7061"/>
    <w:rsid w:val="00DF0E3D"/>
    <w:rsid w:val="00E011C8"/>
    <w:rsid w:val="00E118E9"/>
    <w:rsid w:val="00E132D6"/>
    <w:rsid w:val="00E17AF9"/>
    <w:rsid w:val="00E2246E"/>
    <w:rsid w:val="00E26160"/>
    <w:rsid w:val="00E314D6"/>
    <w:rsid w:val="00E33E5B"/>
    <w:rsid w:val="00E372EE"/>
    <w:rsid w:val="00E422BF"/>
    <w:rsid w:val="00E610F0"/>
    <w:rsid w:val="00E633C5"/>
    <w:rsid w:val="00E664E9"/>
    <w:rsid w:val="00E73B86"/>
    <w:rsid w:val="00E76268"/>
    <w:rsid w:val="00E81237"/>
    <w:rsid w:val="00E82BE3"/>
    <w:rsid w:val="00E83ABB"/>
    <w:rsid w:val="00E86578"/>
    <w:rsid w:val="00E916DF"/>
    <w:rsid w:val="00E935B9"/>
    <w:rsid w:val="00E93791"/>
    <w:rsid w:val="00E971F5"/>
    <w:rsid w:val="00EA0F45"/>
    <w:rsid w:val="00EA7CD3"/>
    <w:rsid w:val="00EB020D"/>
    <w:rsid w:val="00EB52C7"/>
    <w:rsid w:val="00EC185D"/>
    <w:rsid w:val="00EC3746"/>
    <w:rsid w:val="00EC3D78"/>
    <w:rsid w:val="00EC6309"/>
    <w:rsid w:val="00EC793B"/>
    <w:rsid w:val="00EC7BFB"/>
    <w:rsid w:val="00EE0B80"/>
    <w:rsid w:val="00EF1D62"/>
    <w:rsid w:val="00EF2A69"/>
    <w:rsid w:val="00EF3AC9"/>
    <w:rsid w:val="00EF5407"/>
    <w:rsid w:val="00F074AC"/>
    <w:rsid w:val="00F10565"/>
    <w:rsid w:val="00F129A8"/>
    <w:rsid w:val="00F235D7"/>
    <w:rsid w:val="00F24248"/>
    <w:rsid w:val="00F3035B"/>
    <w:rsid w:val="00F443A1"/>
    <w:rsid w:val="00F51A3E"/>
    <w:rsid w:val="00F533BA"/>
    <w:rsid w:val="00F63049"/>
    <w:rsid w:val="00F646A3"/>
    <w:rsid w:val="00F652B2"/>
    <w:rsid w:val="00F70284"/>
    <w:rsid w:val="00F82E35"/>
    <w:rsid w:val="00F84720"/>
    <w:rsid w:val="00F84751"/>
    <w:rsid w:val="00F858F5"/>
    <w:rsid w:val="00F870B7"/>
    <w:rsid w:val="00F91220"/>
    <w:rsid w:val="00F93C67"/>
    <w:rsid w:val="00F9666D"/>
    <w:rsid w:val="00FB1556"/>
    <w:rsid w:val="00FB6C3C"/>
    <w:rsid w:val="00FC396B"/>
    <w:rsid w:val="00FC5E0D"/>
    <w:rsid w:val="00FD6A73"/>
    <w:rsid w:val="00FD7D4D"/>
    <w:rsid w:val="00FE11B7"/>
    <w:rsid w:val="00FE3372"/>
    <w:rsid w:val="00FE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0186B0"/>
  <w15:docId w15:val="{F84237C5-D88F-4FC0-B290-563D85CE9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6A30"/>
    <w:pPr>
      <w:spacing w:before="80"/>
      <w:ind w:left="115" w:right="130"/>
    </w:pPr>
    <w:rPr>
      <w:rFonts w:ascii="Verdana" w:hAnsi="Verdana" w:cs="Arial"/>
      <w:bCs/>
      <w:lang w:bidi="he-IL"/>
    </w:rPr>
  </w:style>
  <w:style w:type="paragraph" w:styleId="Heading1">
    <w:name w:val="heading 1"/>
    <w:basedOn w:val="Normal"/>
    <w:next w:val="Normal"/>
    <w:qFormat/>
    <w:rsid w:val="00F074AC"/>
    <w:pPr>
      <w:spacing w:before="120" w:after="40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074AC"/>
    <w:pPr>
      <w:spacing w:before="120" w:after="4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074AC"/>
    <w:pPr>
      <w:spacing w:before="120" w:after="40"/>
      <w:outlineLvl w:val="2"/>
    </w:pPr>
    <w:rPr>
      <w:b/>
    </w:rPr>
  </w:style>
  <w:style w:type="paragraph" w:styleId="Heading4">
    <w:name w:val="heading 4"/>
    <w:basedOn w:val="Normal"/>
    <w:next w:val="Normal"/>
    <w:autoRedefine/>
    <w:qFormat/>
    <w:rsid w:val="00F074AC"/>
    <w:pPr>
      <w:spacing w:before="240" w:after="48"/>
      <w:ind w:left="0"/>
      <w:outlineLvl w:val="3"/>
    </w:pPr>
    <w:rPr>
      <w:b/>
      <w:color w:val="333399"/>
      <w:sz w:val="22"/>
      <w:lang w:bidi="ar-SA"/>
    </w:rPr>
  </w:style>
  <w:style w:type="paragraph" w:styleId="Heading5">
    <w:name w:val="heading 5"/>
    <w:basedOn w:val="Normal"/>
    <w:next w:val="Normal"/>
    <w:qFormat/>
    <w:rsid w:val="00F074AC"/>
    <w:pPr>
      <w:outlineLvl w:val="4"/>
    </w:pPr>
  </w:style>
  <w:style w:type="paragraph" w:styleId="Heading6">
    <w:name w:val="heading 6"/>
    <w:basedOn w:val="Normal"/>
    <w:next w:val="Normal"/>
    <w:qFormat/>
    <w:rsid w:val="00F074AC"/>
    <w:pPr>
      <w:outlineLvl w:val="5"/>
    </w:pPr>
    <w:rPr>
      <w:b/>
      <w:color w:val="0000FF"/>
    </w:rPr>
  </w:style>
  <w:style w:type="paragraph" w:styleId="Heading7">
    <w:name w:val="heading 7"/>
    <w:basedOn w:val="Normal"/>
    <w:next w:val="Normal"/>
    <w:qFormat/>
    <w:rsid w:val="00F074AC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F074AC"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F074AC"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074AC"/>
    <w:pPr>
      <w:spacing w:after="120"/>
    </w:pPr>
  </w:style>
  <w:style w:type="paragraph" w:styleId="BodyText2">
    <w:name w:val="Body Text 2"/>
    <w:basedOn w:val="Normal"/>
    <w:rsid w:val="00F074AC"/>
  </w:style>
  <w:style w:type="paragraph" w:styleId="BodyTextIndent">
    <w:name w:val="Body Text Indent"/>
    <w:basedOn w:val="Normal"/>
    <w:autoRedefine/>
    <w:rsid w:val="00F074AC"/>
    <w:pPr>
      <w:spacing w:after="120"/>
      <w:ind w:left="360"/>
    </w:pPr>
  </w:style>
  <w:style w:type="paragraph" w:styleId="BodyTextIndent2">
    <w:name w:val="Body Text Indent 2"/>
    <w:basedOn w:val="Normal"/>
    <w:rsid w:val="00F074AC"/>
    <w:pPr>
      <w:ind w:left="360"/>
    </w:pPr>
  </w:style>
  <w:style w:type="paragraph" w:styleId="BodyTextIndent3">
    <w:name w:val="Body Text Indent 3"/>
    <w:basedOn w:val="Normal"/>
    <w:rsid w:val="00F074AC"/>
    <w:pPr>
      <w:ind w:left="360"/>
    </w:pPr>
  </w:style>
  <w:style w:type="paragraph" w:customStyle="1" w:styleId="BodyTextNoIndent">
    <w:name w:val="Body Text No Indent"/>
    <w:basedOn w:val="BodyTextIndent"/>
    <w:autoRedefine/>
    <w:rsid w:val="00F074AC"/>
    <w:pPr>
      <w:spacing w:before="120"/>
      <w:ind w:left="0"/>
    </w:pPr>
    <w:rPr>
      <w:snapToGrid w:val="0"/>
      <w:lang w:bidi="ar-SA"/>
    </w:rPr>
  </w:style>
  <w:style w:type="paragraph" w:styleId="Caption">
    <w:name w:val="caption"/>
    <w:basedOn w:val="Normal"/>
    <w:next w:val="BodyTextIndent"/>
    <w:qFormat/>
    <w:rsid w:val="00F074AC"/>
    <w:pPr>
      <w:jc w:val="center"/>
    </w:pPr>
    <w:rPr>
      <w:b/>
    </w:rPr>
  </w:style>
  <w:style w:type="paragraph" w:customStyle="1" w:styleId="ChapterTitle">
    <w:name w:val="Chapter Title"/>
    <w:basedOn w:val="BodyTextIndent"/>
    <w:rsid w:val="00F074AC"/>
    <w:pPr>
      <w:jc w:val="right"/>
    </w:pPr>
    <w:rPr>
      <w:b/>
      <w:sz w:val="72"/>
    </w:rPr>
  </w:style>
  <w:style w:type="paragraph" w:customStyle="1" w:styleId="ChapterNumber">
    <w:name w:val="Chapter Number"/>
    <w:basedOn w:val="ChapterTitle"/>
    <w:rsid w:val="00F074AC"/>
    <w:rPr>
      <w:rFonts w:ascii="Times New Roman" w:hAnsi="Times New Roman"/>
      <w:sz w:val="200"/>
    </w:rPr>
  </w:style>
  <w:style w:type="character" w:customStyle="1" w:styleId="Comment">
    <w:name w:val="Comment"/>
    <w:basedOn w:val="DefaultParagraphFont"/>
    <w:rsid w:val="00F074AC"/>
    <w:rPr>
      <w:color w:val="FF00FF"/>
    </w:rPr>
  </w:style>
  <w:style w:type="paragraph" w:customStyle="1" w:styleId="ContentsHeading">
    <w:name w:val="Contents Heading"/>
    <w:basedOn w:val="BodyTextIndent"/>
    <w:rsid w:val="00F074AC"/>
    <w:pPr>
      <w:pBdr>
        <w:top w:val="single" w:sz="36" w:space="1" w:color="auto"/>
      </w:pBdr>
      <w:spacing w:before="360" w:after="60"/>
    </w:pPr>
    <w:rPr>
      <w:b/>
      <w:sz w:val="40"/>
    </w:rPr>
  </w:style>
  <w:style w:type="character" w:styleId="FollowedHyperlink">
    <w:name w:val="FollowedHyperlink"/>
    <w:basedOn w:val="DefaultParagraphFont"/>
    <w:rsid w:val="00F074AC"/>
    <w:rPr>
      <w:color w:val="800080"/>
      <w:u w:val="single"/>
    </w:rPr>
  </w:style>
  <w:style w:type="paragraph" w:styleId="Footer">
    <w:name w:val="footer"/>
    <w:basedOn w:val="Normal"/>
    <w:rsid w:val="00F074AC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semiHidden/>
    <w:rsid w:val="00F074AC"/>
    <w:rPr>
      <w:vertAlign w:val="superscript"/>
    </w:rPr>
  </w:style>
  <w:style w:type="paragraph" w:styleId="FootnoteText">
    <w:name w:val="footnote text"/>
    <w:basedOn w:val="Normal"/>
    <w:semiHidden/>
    <w:rsid w:val="00F074AC"/>
  </w:style>
  <w:style w:type="paragraph" w:customStyle="1" w:styleId="Graphic">
    <w:name w:val="Graphic"/>
    <w:basedOn w:val="Normal"/>
    <w:rsid w:val="00F074AC"/>
    <w:pPr>
      <w:spacing w:before="60" w:after="60"/>
      <w:jc w:val="center"/>
    </w:pPr>
  </w:style>
  <w:style w:type="paragraph" w:styleId="Header">
    <w:name w:val="header"/>
    <w:basedOn w:val="Normal"/>
    <w:rsid w:val="00F074AC"/>
    <w:pPr>
      <w:tabs>
        <w:tab w:val="center" w:pos="4320"/>
        <w:tab w:val="right" w:pos="8640"/>
      </w:tabs>
    </w:pPr>
  </w:style>
  <w:style w:type="paragraph" w:customStyle="1" w:styleId="Heading1-popup">
    <w:name w:val="Heading 1 - popup"/>
    <w:basedOn w:val="Heading1"/>
    <w:next w:val="Normal"/>
    <w:autoRedefine/>
    <w:rsid w:val="00F074AC"/>
    <w:pPr>
      <w:spacing w:before="60"/>
      <w:ind w:left="0" w:right="0"/>
      <w:outlineLvl w:val="9"/>
    </w:pPr>
    <w:rPr>
      <w:rFonts w:ascii="Helv" w:hAnsi="Helv"/>
      <w:sz w:val="24"/>
    </w:rPr>
  </w:style>
  <w:style w:type="paragraph" w:customStyle="1" w:styleId="Heading1-Sec">
    <w:name w:val="Heading 1-Sec"/>
    <w:basedOn w:val="Heading1"/>
    <w:next w:val="Normal"/>
    <w:autoRedefine/>
    <w:rsid w:val="00F074AC"/>
    <w:pPr>
      <w:widowControl w:val="0"/>
      <w:spacing w:before="60"/>
      <w:ind w:left="0" w:right="0"/>
      <w:outlineLvl w:val="9"/>
    </w:pPr>
    <w:rPr>
      <w:sz w:val="24"/>
    </w:rPr>
  </w:style>
  <w:style w:type="character" w:styleId="Hyperlink">
    <w:name w:val="Hyperlink"/>
    <w:basedOn w:val="DefaultParagraphFont"/>
    <w:rsid w:val="00F074AC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F074AC"/>
    <w:pPr>
      <w:tabs>
        <w:tab w:val="right" w:leader="dot" w:pos="8640"/>
      </w:tabs>
      <w:ind w:left="200" w:hanging="200"/>
    </w:pPr>
    <w:rPr>
      <w:rFonts w:ascii="Times New Roman" w:hAnsi="Times New Roman"/>
    </w:rPr>
  </w:style>
  <w:style w:type="paragraph" w:styleId="Index2">
    <w:name w:val="index 2"/>
    <w:basedOn w:val="Normal"/>
    <w:next w:val="Normal"/>
    <w:autoRedefine/>
    <w:semiHidden/>
    <w:rsid w:val="00F074AC"/>
    <w:pPr>
      <w:tabs>
        <w:tab w:val="right" w:leader="dot" w:pos="8640"/>
      </w:tabs>
      <w:ind w:left="400" w:hanging="200"/>
    </w:pPr>
    <w:rPr>
      <w:rFonts w:ascii="Times New Roman" w:hAnsi="Times New Roman"/>
    </w:rPr>
  </w:style>
  <w:style w:type="paragraph" w:styleId="Index3">
    <w:name w:val="index 3"/>
    <w:basedOn w:val="Normal"/>
    <w:next w:val="Normal"/>
    <w:autoRedefine/>
    <w:semiHidden/>
    <w:rsid w:val="00F074AC"/>
    <w:pPr>
      <w:tabs>
        <w:tab w:val="right" w:leader="dot" w:pos="8640"/>
      </w:tabs>
      <w:ind w:left="600" w:hanging="200"/>
    </w:pPr>
    <w:rPr>
      <w:rFonts w:ascii="Times New Roman" w:hAnsi="Times New Roman"/>
    </w:rPr>
  </w:style>
  <w:style w:type="paragraph" w:styleId="Index4">
    <w:name w:val="index 4"/>
    <w:basedOn w:val="Normal"/>
    <w:next w:val="Normal"/>
    <w:autoRedefine/>
    <w:semiHidden/>
    <w:rsid w:val="00F074AC"/>
    <w:pPr>
      <w:tabs>
        <w:tab w:val="right" w:leader="dot" w:pos="8640"/>
      </w:tabs>
      <w:ind w:left="800" w:hanging="200"/>
    </w:pPr>
    <w:rPr>
      <w:rFonts w:ascii="Times New Roman" w:hAnsi="Times New Roman"/>
    </w:rPr>
  </w:style>
  <w:style w:type="paragraph" w:styleId="Index5">
    <w:name w:val="index 5"/>
    <w:basedOn w:val="Normal"/>
    <w:next w:val="Normal"/>
    <w:autoRedefine/>
    <w:semiHidden/>
    <w:rsid w:val="00F074AC"/>
    <w:pPr>
      <w:tabs>
        <w:tab w:val="right" w:leader="dot" w:pos="8640"/>
      </w:tabs>
      <w:ind w:left="1000" w:hanging="200"/>
    </w:pPr>
    <w:rPr>
      <w:rFonts w:ascii="Times New Roman" w:hAnsi="Times New Roman"/>
    </w:rPr>
  </w:style>
  <w:style w:type="paragraph" w:styleId="Index6">
    <w:name w:val="index 6"/>
    <w:basedOn w:val="Normal"/>
    <w:next w:val="Normal"/>
    <w:autoRedefine/>
    <w:semiHidden/>
    <w:rsid w:val="00F074AC"/>
    <w:pPr>
      <w:tabs>
        <w:tab w:val="right" w:leader="dot" w:pos="8640"/>
      </w:tabs>
      <w:ind w:left="1200" w:hanging="200"/>
    </w:pPr>
    <w:rPr>
      <w:rFonts w:ascii="Times New Roman" w:hAnsi="Times New Roman"/>
    </w:rPr>
  </w:style>
  <w:style w:type="paragraph" w:styleId="Index7">
    <w:name w:val="index 7"/>
    <w:basedOn w:val="Normal"/>
    <w:next w:val="Normal"/>
    <w:autoRedefine/>
    <w:semiHidden/>
    <w:rsid w:val="00F074AC"/>
    <w:pPr>
      <w:tabs>
        <w:tab w:val="right" w:leader="dot" w:pos="8640"/>
      </w:tabs>
      <w:ind w:left="1400" w:hanging="200"/>
    </w:pPr>
    <w:rPr>
      <w:rFonts w:ascii="Times New Roman" w:hAnsi="Times New Roman"/>
    </w:rPr>
  </w:style>
  <w:style w:type="paragraph" w:styleId="Index8">
    <w:name w:val="index 8"/>
    <w:basedOn w:val="Normal"/>
    <w:next w:val="Normal"/>
    <w:autoRedefine/>
    <w:semiHidden/>
    <w:rsid w:val="00F074AC"/>
    <w:pPr>
      <w:tabs>
        <w:tab w:val="right" w:leader="dot" w:pos="8640"/>
      </w:tabs>
      <w:ind w:left="1600" w:hanging="200"/>
    </w:pPr>
    <w:rPr>
      <w:rFonts w:ascii="Times New Roman" w:hAnsi="Times New Roman"/>
    </w:rPr>
  </w:style>
  <w:style w:type="paragraph" w:styleId="Index9">
    <w:name w:val="index 9"/>
    <w:basedOn w:val="Normal"/>
    <w:next w:val="Normal"/>
    <w:autoRedefine/>
    <w:semiHidden/>
    <w:rsid w:val="00F074AC"/>
    <w:pPr>
      <w:tabs>
        <w:tab w:val="right" w:leader="dot" w:pos="8640"/>
      </w:tabs>
      <w:ind w:left="1800" w:hanging="200"/>
    </w:pPr>
    <w:rPr>
      <w:rFonts w:ascii="Times New Roman" w:hAnsi="Times New Roman"/>
    </w:rPr>
  </w:style>
  <w:style w:type="paragraph" w:styleId="IndexHeading">
    <w:name w:val="index heading"/>
    <w:basedOn w:val="Normal"/>
    <w:next w:val="Index5"/>
    <w:semiHidden/>
    <w:rsid w:val="00F074AC"/>
    <w:pPr>
      <w:spacing w:before="120" w:after="120"/>
    </w:pPr>
    <w:rPr>
      <w:rFonts w:ascii="Times New Roman" w:hAnsi="Times New Roman"/>
      <w:b/>
      <w:i/>
    </w:rPr>
  </w:style>
  <w:style w:type="paragraph" w:customStyle="1" w:styleId="InsideAddress">
    <w:name w:val="Inside Address"/>
    <w:basedOn w:val="Normal"/>
    <w:rsid w:val="00F074AC"/>
  </w:style>
  <w:style w:type="paragraph" w:styleId="List">
    <w:name w:val="List"/>
    <w:basedOn w:val="Normal"/>
    <w:rsid w:val="00F074AC"/>
    <w:pPr>
      <w:ind w:left="360" w:hanging="360"/>
    </w:pPr>
  </w:style>
  <w:style w:type="paragraph" w:styleId="List2">
    <w:name w:val="List 2"/>
    <w:basedOn w:val="Normal"/>
    <w:rsid w:val="00F074AC"/>
    <w:pPr>
      <w:ind w:hanging="360"/>
    </w:pPr>
  </w:style>
  <w:style w:type="paragraph" w:styleId="ListContinue">
    <w:name w:val="List Continue"/>
    <w:basedOn w:val="Normal"/>
    <w:rsid w:val="00F074AC"/>
    <w:pPr>
      <w:spacing w:after="120"/>
      <w:ind w:left="360"/>
    </w:pPr>
  </w:style>
  <w:style w:type="paragraph" w:styleId="NormalIndent">
    <w:name w:val="Normal Indent"/>
    <w:basedOn w:val="Normal"/>
    <w:rsid w:val="00F074AC"/>
    <w:pPr>
      <w:ind w:left="720"/>
    </w:pPr>
  </w:style>
  <w:style w:type="paragraph" w:customStyle="1" w:styleId="Note">
    <w:name w:val="Note"/>
    <w:basedOn w:val="BodyText"/>
    <w:autoRedefine/>
    <w:rsid w:val="00F074AC"/>
    <w:pPr>
      <w:spacing w:before="120"/>
      <w:ind w:left="979" w:right="490" w:hanging="619"/>
    </w:pPr>
    <w:rPr>
      <w:bCs w:val="0"/>
    </w:rPr>
  </w:style>
  <w:style w:type="character" w:customStyle="1" w:styleId="option">
    <w:name w:val="option"/>
    <w:basedOn w:val="DefaultParagraphFont"/>
    <w:autoRedefine/>
    <w:rsid w:val="00F074AC"/>
    <w:rPr>
      <w:rFonts w:ascii="Arial" w:hAnsi="Arial"/>
      <w:b/>
      <w:sz w:val="18"/>
    </w:rPr>
  </w:style>
  <w:style w:type="character" w:styleId="PageNumber">
    <w:name w:val="page number"/>
    <w:basedOn w:val="DefaultParagraphFont"/>
    <w:rsid w:val="00F074AC"/>
  </w:style>
  <w:style w:type="paragraph" w:customStyle="1" w:styleId="StepText">
    <w:name w:val="Step Text"/>
    <w:basedOn w:val="Normal"/>
    <w:autoRedefine/>
    <w:rsid w:val="00F074AC"/>
    <w:pPr>
      <w:spacing w:before="120" w:after="120"/>
      <w:ind w:left="360"/>
    </w:pPr>
  </w:style>
  <w:style w:type="paragraph" w:customStyle="1" w:styleId="Steptext-bullet">
    <w:name w:val="Step text - bullet"/>
    <w:basedOn w:val="Normal"/>
    <w:rsid w:val="00F074AC"/>
    <w:pPr>
      <w:numPr>
        <w:numId w:val="1"/>
      </w:numPr>
    </w:pPr>
  </w:style>
  <w:style w:type="paragraph" w:customStyle="1" w:styleId="TipNoteHeading">
    <w:name w:val="Tip/Note Heading"/>
    <w:basedOn w:val="Normal"/>
    <w:next w:val="Normal"/>
    <w:rsid w:val="00F074AC"/>
    <w:pPr>
      <w:spacing w:before="120"/>
    </w:pPr>
    <w:rPr>
      <w:b/>
    </w:rPr>
  </w:style>
  <w:style w:type="paragraph" w:customStyle="1" w:styleId="TipNoteText">
    <w:name w:val="Tip/Note Text"/>
    <w:basedOn w:val="Normal"/>
    <w:rsid w:val="00F074AC"/>
    <w:pPr>
      <w:ind w:left="302"/>
    </w:pPr>
  </w:style>
  <w:style w:type="paragraph" w:customStyle="1" w:styleId="TipNoteTextBulleted">
    <w:name w:val="Tip/Note Text Bulleted"/>
    <w:basedOn w:val="TipNoteText"/>
    <w:rsid w:val="00F074AC"/>
    <w:pPr>
      <w:numPr>
        <w:numId w:val="2"/>
      </w:numPr>
      <w:tabs>
        <w:tab w:val="clear" w:pos="360"/>
        <w:tab w:val="left" w:pos="302"/>
      </w:tabs>
      <w:ind w:hanging="187"/>
    </w:pPr>
  </w:style>
  <w:style w:type="paragraph" w:styleId="TOC1">
    <w:name w:val="toc 1"/>
    <w:aliases w:val="SATOC 1"/>
    <w:basedOn w:val="Normal"/>
    <w:next w:val="Normal"/>
    <w:autoRedefine/>
    <w:semiHidden/>
    <w:rsid w:val="00F074AC"/>
    <w:pPr>
      <w:tabs>
        <w:tab w:val="right" w:leader="dot" w:pos="8626"/>
      </w:tabs>
      <w:ind w:left="90"/>
    </w:pPr>
    <w:rPr>
      <w:b/>
      <w:noProof/>
      <w:sz w:val="22"/>
    </w:rPr>
  </w:style>
  <w:style w:type="paragraph" w:styleId="TOC2">
    <w:name w:val="toc 2"/>
    <w:basedOn w:val="Normal"/>
    <w:next w:val="Normal"/>
    <w:autoRedefine/>
    <w:semiHidden/>
    <w:rsid w:val="00F074AC"/>
    <w:pPr>
      <w:tabs>
        <w:tab w:val="right" w:leader="dot" w:pos="7920"/>
      </w:tabs>
      <w:spacing w:before="0"/>
      <w:ind w:left="1800"/>
    </w:pPr>
    <w:rPr>
      <w:noProof/>
      <w:sz w:val="22"/>
    </w:rPr>
  </w:style>
  <w:style w:type="paragraph" w:styleId="TOC3">
    <w:name w:val="toc 3"/>
    <w:basedOn w:val="Normal"/>
    <w:next w:val="Normal"/>
    <w:autoRedefine/>
    <w:semiHidden/>
    <w:rsid w:val="00F074AC"/>
    <w:pPr>
      <w:spacing w:before="0"/>
      <w:ind w:left="480"/>
    </w:pPr>
    <w:rPr>
      <w:i/>
    </w:rPr>
  </w:style>
  <w:style w:type="paragraph" w:styleId="TOC4">
    <w:name w:val="toc 4"/>
    <w:basedOn w:val="Normal"/>
    <w:next w:val="Normal"/>
    <w:autoRedefine/>
    <w:semiHidden/>
    <w:rsid w:val="00F074AC"/>
    <w:pPr>
      <w:spacing w:before="0"/>
      <w:ind w:left="720"/>
    </w:pPr>
    <w:rPr>
      <w:sz w:val="18"/>
    </w:rPr>
  </w:style>
  <w:style w:type="paragraph" w:styleId="TOC5">
    <w:name w:val="toc 5"/>
    <w:basedOn w:val="Normal"/>
    <w:next w:val="Normal"/>
    <w:autoRedefine/>
    <w:semiHidden/>
    <w:rsid w:val="00F074AC"/>
    <w:pPr>
      <w:spacing w:before="0"/>
      <w:ind w:left="960"/>
    </w:pPr>
    <w:rPr>
      <w:sz w:val="18"/>
    </w:rPr>
  </w:style>
  <w:style w:type="paragraph" w:styleId="TOC6">
    <w:name w:val="toc 6"/>
    <w:basedOn w:val="Normal"/>
    <w:next w:val="Normal"/>
    <w:autoRedefine/>
    <w:semiHidden/>
    <w:rsid w:val="00F074AC"/>
    <w:pPr>
      <w:spacing w:before="0"/>
      <w:ind w:left="1200"/>
    </w:pPr>
    <w:rPr>
      <w:sz w:val="18"/>
    </w:rPr>
  </w:style>
  <w:style w:type="paragraph" w:styleId="TOC7">
    <w:name w:val="toc 7"/>
    <w:basedOn w:val="Normal"/>
    <w:next w:val="Normal"/>
    <w:autoRedefine/>
    <w:semiHidden/>
    <w:rsid w:val="00F074AC"/>
    <w:pPr>
      <w:spacing w:before="0"/>
      <w:ind w:left="1440"/>
    </w:pPr>
    <w:rPr>
      <w:sz w:val="18"/>
    </w:rPr>
  </w:style>
  <w:style w:type="paragraph" w:styleId="TOC8">
    <w:name w:val="toc 8"/>
    <w:basedOn w:val="Normal"/>
    <w:next w:val="Normal"/>
    <w:autoRedefine/>
    <w:semiHidden/>
    <w:rsid w:val="00F074AC"/>
    <w:pPr>
      <w:spacing w:before="0"/>
      <w:ind w:left="1680"/>
    </w:pPr>
    <w:rPr>
      <w:sz w:val="18"/>
    </w:rPr>
  </w:style>
  <w:style w:type="paragraph" w:styleId="TOC9">
    <w:name w:val="toc 9"/>
    <w:basedOn w:val="Normal"/>
    <w:next w:val="Normal"/>
    <w:autoRedefine/>
    <w:semiHidden/>
    <w:rsid w:val="00F074AC"/>
    <w:pPr>
      <w:spacing w:before="0"/>
      <w:ind w:left="1920"/>
    </w:pPr>
    <w:rPr>
      <w:sz w:val="18"/>
    </w:rPr>
  </w:style>
  <w:style w:type="paragraph" w:customStyle="1" w:styleId="TopicTextBulleted">
    <w:name w:val="Topic Text Bulleted"/>
    <w:basedOn w:val="Normal"/>
    <w:rsid w:val="00F074AC"/>
    <w:pPr>
      <w:numPr>
        <w:numId w:val="3"/>
      </w:numPr>
      <w:tabs>
        <w:tab w:val="clear" w:pos="360"/>
        <w:tab w:val="left" w:pos="302"/>
      </w:tabs>
      <w:ind w:hanging="187"/>
    </w:pPr>
  </w:style>
  <w:style w:type="paragraph" w:customStyle="1" w:styleId="TopicTextIndent">
    <w:name w:val="Topic Text Indent"/>
    <w:basedOn w:val="Normal"/>
    <w:rsid w:val="00F074AC"/>
    <w:pPr>
      <w:ind w:left="302"/>
    </w:pPr>
  </w:style>
  <w:style w:type="paragraph" w:customStyle="1" w:styleId="TopicTextNumbered">
    <w:name w:val="Topic Text Numbered"/>
    <w:basedOn w:val="Normal"/>
    <w:rsid w:val="00F074AC"/>
    <w:pPr>
      <w:tabs>
        <w:tab w:val="left" w:pos="302"/>
      </w:tabs>
      <w:ind w:left="302" w:hanging="187"/>
    </w:pPr>
  </w:style>
  <w:style w:type="paragraph" w:customStyle="1" w:styleId="TopicTextOnestep">
    <w:name w:val="Topic Text Onestep"/>
    <w:basedOn w:val="Normal"/>
    <w:next w:val="Normal"/>
    <w:rsid w:val="00F074AC"/>
    <w:pPr>
      <w:tabs>
        <w:tab w:val="left" w:pos="274"/>
      </w:tabs>
      <w:ind w:left="302" w:hanging="187"/>
    </w:pPr>
  </w:style>
  <w:style w:type="paragraph" w:styleId="NormalWeb">
    <w:name w:val="Normal (Web)"/>
    <w:basedOn w:val="Normal"/>
    <w:uiPriority w:val="99"/>
    <w:rsid w:val="00F074AC"/>
    <w:pPr>
      <w:spacing w:before="100" w:beforeAutospacing="1" w:after="100" w:afterAutospacing="1"/>
      <w:ind w:left="0" w:right="0"/>
    </w:pPr>
    <w:rPr>
      <w:rFonts w:ascii="Arial Unicode MS" w:eastAsia="Arial Unicode MS" w:hAnsi="Arial Unicode MS" w:cs="Arial Unicode MS"/>
      <w:bCs w:val="0"/>
      <w:sz w:val="24"/>
      <w:szCs w:val="24"/>
      <w:lang w:bidi="ar-SA"/>
    </w:rPr>
  </w:style>
  <w:style w:type="table" w:styleId="TableGrid">
    <w:name w:val="Table Grid"/>
    <w:basedOn w:val="TableNormal"/>
    <w:rsid w:val="000A0841"/>
    <w:pPr>
      <w:spacing w:before="80"/>
      <w:ind w:left="115" w:right="13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F1110"/>
    <w:rPr>
      <w:rFonts w:ascii="Tahoma" w:hAnsi="Tahoma" w:cs="Tahoma"/>
      <w:sz w:val="16"/>
      <w:szCs w:val="16"/>
    </w:rPr>
  </w:style>
  <w:style w:type="paragraph" w:customStyle="1" w:styleId="StandardParagraph">
    <w:name w:val="Standard Paragraph"/>
    <w:basedOn w:val="Normal"/>
    <w:rsid w:val="00884D97"/>
    <w:pPr>
      <w:spacing w:before="60" w:after="120"/>
      <w:ind w:left="0" w:right="0"/>
      <w:outlineLvl w:val="2"/>
    </w:pPr>
    <w:rPr>
      <w:rFonts w:ascii="Arial" w:hAnsi="Arial" w:cs="Times New Roman"/>
      <w:bCs w:val="0"/>
      <w:sz w:val="22"/>
      <w:lang w:bidi="ar-SA"/>
    </w:rPr>
  </w:style>
  <w:style w:type="paragraph" w:styleId="ListParagraph">
    <w:name w:val="List Paragraph"/>
    <w:basedOn w:val="Normal"/>
    <w:uiPriority w:val="34"/>
    <w:qFormat/>
    <w:rsid w:val="00147FA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86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5773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9880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110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06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34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0277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26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38822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1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94778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888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774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3100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2953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3194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4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9121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dnich2\AppData\Local\Microsoft\Windows\Temporary%20Internet%20Files\Content.Outlook\0OKRKWVZ\QRC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9F273-D8A8-4F8C-B42A-DFD216858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QRC_Template</Template>
  <TotalTime>171</TotalTime>
  <Pages>11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QRC</vt:lpstr>
    </vt:vector>
  </TitlesOfParts>
  <Company>University of Kentucky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QRC</dc:title>
  <dc:creator>ldnich2</dc:creator>
  <cp:lastModifiedBy>Bradford, Gage</cp:lastModifiedBy>
  <cp:revision>107</cp:revision>
  <cp:lastPrinted>2016-02-26T19:47:00Z</cp:lastPrinted>
  <dcterms:created xsi:type="dcterms:W3CDTF">2026-07-07T00:11:00Z</dcterms:created>
  <dcterms:modified xsi:type="dcterms:W3CDTF">2026-08-03T15:20:00Z</dcterms:modified>
</cp:coreProperties>
</file>