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3F43B217" w14:textId="05FE38E1" w:rsidR="00A0155C" w:rsidRDefault="00C24AD2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Prior to using the Fiori Manage Purchase Requisition Professional app to create requisitions, </w:t>
            </w:r>
            <w:r w:rsidR="004743A2">
              <w:rPr>
                <w:sz w:val="24"/>
                <w:szCs w:val="24"/>
              </w:rPr>
              <w:t>default settings must be established per below steps.</w:t>
            </w:r>
          </w:p>
          <w:p w14:paraId="159EF152" w14:textId="77777777" w:rsidR="00E1128F" w:rsidRDefault="00E1128F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65AADA98" w14:textId="0E98B365" w:rsidR="000D3710" w:rsidRDefault="00E1128F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 w:rsidRPr="00502AB5">
              <w:rPr>
                <w:sz w:val="24"/>
                <w:szCs w:val="24"/>
                <w:u w:val="single"/>
              </w:rPr>
              <w:t>Note</w:t>
            </w:r>
            <w:r>
              <w:rPr>
                <w:sz w:val="24"/>
                <w:szCs w:val="24"/>
              </w:rPr>
              <w:t xml:space="preserve">: This app is </w:t>
            </w:r>
            <w:r w:rsidR="008B1B1A">
              <w:rPr>
                <w:sz w:val="24"/>
                <w:szCs w:val="24"/>
              </w:rPr>
              <w:t>prerequisite</w:t>
            </w:r>
            <w:r>
              <w:rPr>
                <w:sz w:val="24"/>
                <w:szCs w:val="24"/>
              </w:rPr>
              <w:t xml:space="preserve"> and complementary to the Fiori Manage Purchase Requisitions Professional app; it is not applicable to any other app or T-code.</w:t>
            </w:r>
          </w:p>
          <w:p w14:paraId="4F981DB7" w14:textId="7C42A822" w:rsidR="000D3710" w:rsidRPr="00197453" w:rsidRDefault="000D3710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5E74515D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410BA1">
              <w:rPr>
                <w:sz w:val="24"/>
                <w:szCs w:val="24"/>
              </w:rPr>
              <w:t>S</w:t>
            </w:r>
            <w:r w:rsidR="004743A2">
              <w:rPr>
                <w:sz w:val="24"/>
                <w:szCs w:val="24"/>
              </w:rPr>
              <w:t>AP S/4 Requisitioner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691FF959" w:rsidR="00653365" w:rsidRDefault="00BD179F">
      <w:pPr>
        <w:spacing w:before="0"/>
        <w:ind w:left="0" w:right="0"/>
        <w:rPr>
          <w:b/>
          <w:bCs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CC12B6" wp14:editId="18FBC7B3">
                <wp:simplePos x="0" y="0"/>
                <wp:positionH relativeFrom="column">
                  <wp:posOffset>3600450</wp:posOffset>
                </wp:positionH>
                <wp:positionV relativeFrom="paragraph">
                  <wp:posOffset>4826635</wp:posOffset>
                </wp:positionV>
                <wp:extent cx="895350" cy="333375"/>
                <wp:effectExtent l="19050" t="19050" r="38100" b="47625"/>
                <wp:wrapNone/>
                <wp:docPr id="74557247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3337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5F72C" id="Rectangle 7" o:spid="_x0000_s1026" style="position:absolute;margin-left:283.5pt;margin-top:380.05pt;width:70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" filled="f" strokecolor="#e00" strokeweight="4pt"/>
            </w:pict>
          </mc:Fallback>
        </mc:AlternateContent>
      </w: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79DC852D" w:rsidR="00F84720" w:rsidRPr="004743A2" w:rsidRDefault="00F84720" w:rsidP="004743A2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BD179F" w:rsidRPr="00084552" w14:paraId="55F09BC2" w14:textId="77777777" w:rsidTr="004F5EB7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51B37E" w14:textId="66339E5B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myUK Landing Page, Click the SAP Fiori Launchpad icon to begin.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5FBD5E" w14:textId="2CCA8AE3" w:rsidR="00BD179F" w:rsidRDefault="00BD179F" w:rsidP="00BD179F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3EFC41" wp14:editId="186048FE">
                  <wp:extent cx="4057143" cy="1638095"/>
                  <wp:effectExtent l="0" t="0" r="635" b="635"/>
                  <wp:docPr id="2006317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170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143" cy="16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79F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3E17D1CE" w14:textId="49F2911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1. From the Add Apps icon, add Default Settings for Users app to your home page.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29D548" w14:textId="77777777" w:rsidR="00BD179F" w:rsidRDefault="00BD179F" w:rsidP="00BD179F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4F24F539" w14:textId="7776EF4F" w:rsidR="00BD179F" w:rsidRDefault="00BD179F" w:rsidP="00BD179F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 w:rsidRPr="00A465D1">
              <w:rPr>
                <w:bCs w:val="0"/>
                <w:noProof/>
                <w:sz w:val="24"/>
                <w:szCs w:val="24"/>
              </w:rPr>
              <w:drawing>
                <wp:inline distT="0" distB="0" distL="0" distR="0" wp14:anchorId="71CDEBBA" wp14:editId="2329B9E6">
                  <wp:extent cx="2623987" cy="1467259"/>
                  <wp:effectExtent l="12700" t="12700" r="17780" b="19050"/>
                  <wp:docPr id="8230887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08879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954" cy="14778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2A253E25" w:rsidR="00BD179F" w:rsidRPr="00267957" w:rsidRDefault="00BD179F" w:rsidP="00BD179F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BD179F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CE2BF" w14:textId="52C20A50" w:rsidR="00BD179F" w:rsidRPr="003E2F6B" w:rsidRDefault="00BD179F" w:rsidP="00BD179F">
            <w:pPr>
              <w:spacing w:before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2. Enter your linkblue ID in the User ID box and press Enter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EEF15E" w14:textId="28C79F7D" w:rsidR="00BD179F" w:rsidRDefault="00BD179F" w:rsidP="00BD179F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98542A" wp14:editId="22551E6F">
                      <wp:simplePos x="0" y="0"/>
                      <wp:positionH relativeFrom="column">
                        <wp:posOffset>3085465</wp:posOffset>
                      </wp:positionH>
                      <wp:positionV relativeFrom="paragraph">
                        <wp:posOffset>-720090</wp:posOffset>
                      </wp:positionV>
                      <wp:extent cx="390525" cy="333375"/>
                      <wp:effectExtent l="19050" t="19050" r="47625" b="47625"/>
                      <wp:wrapNone/>
                      <wp:docPr id="54738850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91EF5" id="Rectangle 7" o:spid="_x0000_s1026" style="position:absolute;margin-left:242.95pt;margin-top:-56.7pt;width:30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" filled="f" strokecolor="#e00" strokeweight="4pt"/>
                  </w:pict>
                </mc:Fallback>
              </mc:AlternateContent>
            </w:r>
          </w:p>
          <w:p w14:paraId="6D89C7C4" w14:textId="01C1211D" w:rsidR="00BD179F" w:rsidRDefault="00BD179F" w:rsidP="00BD179F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537F4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6E18C1E" wp14:editId="62B7A4E1">
                  <wp:extent cx="2941816" cy="674557"/>
                  <wp:effectExtent l="12700" t="12700" r="17780" b="11430"/>
                  <wp:docPr id="16920056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00562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098" cy="69434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shade val="1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1021921C" w:rsidR="00BD179F" w:rsidRPr="00267957" w:rsidRDefault="00BD179F" w:rsidP="00BD179F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BD179F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FF9A" w14:textId="583B36D9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3. Click the Edit button at the top right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7C434A" w14:textId="77777777" w:rsidR="00BD179F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33B71AEE" w14:textId="5D1398D2" w:rsidR="00BD179F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38A2A6" wp14:editId="2A83EB52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154940</wp:posOffset>
                      </wp:positionV>
                      <wp:extent cx="600075" cy="409575"/>
                      <wp:effectExtent l="19050" t="19050" r="47625" b="47625"/>
                      <wp:wrapNone/>
                      <wp:docPr id="209610783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CD77D" id="Rectangle 7" o:spid="_x0000_s1026" style="position:absolute;margin-left:137.95pt;margin-top:12.2pt;width:47.2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" filled="f" strokecolor="#e00" strokeweight="4pt"/>
                  </w:pict>
                </mc:Fallback>
              </mc:AlternateContent>
            </w:r>
            <w:r w:rsidRPr="009E606C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A641D18" wp14:editId="725EEDE3">
                  <wp:extent cx="1803400" cy="787400"/>
                  <wp:effectExtent l="12700" t="12700" r="12700" b="12700"/>
                  <wp:docPr id="5663897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38976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787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shade val="1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19D6A427" w:rsidR="00BD179F" w:rsidRPr="00267957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BD179F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86251D" w14:textId="2165123B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4. Under Basic Parameters section, ensure or enter the following settings:</w:t>
            </w:r>
          </w:p>
          <w:p w14:paraId="69775C90" w14:textId="7777777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40D9ED6" w14:textId="552646EA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&gt;Plant = UK00</w:t>
            </w:r>
          </w:p>
          <w:p w14:paraId="7DEEFCEC" w14:textId="387B6596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&gt;Company Code = UK00</w:t>
            </w:r>
          </w:p>
          <w:p w14:paraId="2BF76EF9" w14:textId="70F4F884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&gt;Currency = USD</w:t>
            </w:r>
          </w:p>
          <w:p w14:paraId="0BCB6B40" w14:textId="564F35D4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&gt;Source Determination box is checked</w:t>
            </w:r>
          </w:p>
          <w:p w14:paraId="6F943C82" w14:textId="6587C262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&gt;Purchasing Doc Type = NB</w:t>
            </w:r>
          </w:p>
          <w:p w14:paraId="337F790A" w14:textId="7777777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&gt;Purch Organization = UK00</w:t>
            </w:r>
          </w:p>
          <w:p w14:paraId="3AB1D664" w14:textId="24390B76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68878E" w14:textId="77777777" w:rsidR="00BD179F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1611C92" w14:textId="77777777" w:rsidR="00BD179F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137418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6296575" wp14:editId="74A9B34C">
                  <wp:extent cx="4720590" cy="1358265"/>
                  <wp:effectExtent l="12700" t="12700" r="16510" b="13335"/>
                  <wp:docPr id="1953288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28889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3582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shade val="1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423213AB" w:rsidR="00BD179F" w:rsidRPr="00267957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BD179F" w:rsidRPr="00084552" w14:paraId="691C09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CACA3F" w14:textId="531E0925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5. Under Account Assignment Category:</w:t>
            </w:r>
          </w:p>
          <w:p w14:paraId="522AC6A5" w14:textId="7777777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4F0896D" w14:textId="49A21066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&gt;Enter K if you most commonly use a cost center for requisitions</w:t>
            </w:r>
          </w:p>
          <w:p w14:paraId="4741F7E5" w14:textId="7777777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7CD6CC5" w14:textId="0FF28B4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&gt;Enter P if you most commonly use WBS Element-Grants for requisitions</w:t>
            </w:r>
          </w:p>
          <w:p w14:paraId="3EAEFC7C" w14:textId="7777777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0D4C11E5" w14:textId="74186A8B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>Optional: If you always use a single cost center or a single WBS Element-Grant for every requisition, you may also enter either number to automatically populate on every requisition.</w:t>
            </w:r>
          </w:p>
          <w:p w14:paraId="6E9A5E1B" w14:textId="02BCABB5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CFE1D" w14:textId="77777777" w:rsidR="00BD179F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221CA17F" w14:textId="4BEA82CF" w:rsidR="00BD179F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CB0A7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EA9154A" wp14:editId="63597393">
                  <wp:extent cx="4101768" cy="2092265"/>
                  <wp:effectExtent l="12700" t="12700" r="13335" b="16510"/>
                  <wp:docPr id="6331876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18760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214" cy="21348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shade val="1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9353C" w14:textId="2AA20FAB" w:rsidR="00BD179F" w:rsidRPr="00267957" w:rsidRDefault="00BD179F" w:rsidP="00BD179F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BD179F" w:rsidRPr="00503857" w14:paraId="2882257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71A0AE" w14:textId="7777777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6. Under Assigned Catalogs, ensure UK Ariba Catalog is showing and check Default Indicator. If it is not showing, click the Add button on the right to add to view.</w:t>
            </w:r>
          </w:p>
          <w:p w14:paraId="2C528AE7" w14:textId="77777777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39F9144" w14:textId="4F7EC8F0" w:rsidR="00BD179F" w:rsidRPr="003E2F6B" w:rsidRDefault="00BD179F" w:rsidP="00BD179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3E2F6B">
              <w:rPr>
                <w:bCs w:val="0"/>
                <w:color w:val="365F91" w:themeColor="accent1" w:themeShade="BF"/>
                <w:sz w:val="24"/>
                <w:szCs w:val="24"/>
              </w:rPr>
              <w:t xml:space="preserve">Click SAVE when finished with default settings. 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2CFAC4" w14:textId="77777777" w:rsidR="00BD179F" w:rsidRDefault="00BD179F" w:rsidP="00BD179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5E53E1AD" w14:textId="112156E0" w:rsidR="00BD179F" w:rsidRDefault="00BD179F" w:rsidP="00BD179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637080" wp14:editId="7744753E">
                      <wp:simplePos x="0" y="0"/>
                      <wp:positionH relativeFrom="column">
                        <wp:posOffset>3599815</wp:posOffset>
                      </wp:positionH>
                      <wp:positionV relativeFrom="paragraph">
                        <wp:posOffset>758825</wp:posOffset>
                      </wp:positionV>
                      <wp:extent cx="314325" cy="295275"/>
                      <wp:effectExtent l="19050" t="19050" r="47625" b="47625"/>
                      <wp:wrapNone/>
                      <wp:docPr id="115216229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C9989" id="Rectangle 7" o:spid="_x0000_s1026" style="position:absolute;margin-left:283.45pt;margin-top:59.75pt;width:24.7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" filled="f" strokecolor="#e00" strokeweight="4pt"/>
                  </w:pict>
                </mc:Fallback>
              </mc:AlternateContent>
            </w:r>
            <w:r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E06EFD" wp14:editId="3F405167">
                      <wp:simplePos x="0" y="0"/>
                      <wp:positionH relativeFrom="column">
                        <wp:posOffset>3101019</wp:posOffset>
                      </wp:positionH>
                      <wp:positionV relativeFrom="paragraph">
                        <wp:posOffset>788043</wp:posOffset>
                      </wp:positionV>
                      <wp:extent cx="269913" cy="209320"/>
                      <wp:effectExtent l="0" t="0" r="0" b="0"/>
                      <wp:wrapNone/>
                      <wp:docPr id="417880669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13" cy="209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5354D9" id="Rectangle 7" o:spid="_x0000_s1026" style="position:absolute;margin-left:244.15pt;margin-top:62.05pt;width:21.2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" fillcolor="white [3212]" stroked="f" strokeweight="2pt"/>
                  </w:pict>
                </mc:Fallback>
              </mc:AlternateContent>
            </w:r>
            <w:r w:rsidRPr="0019499A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292EDAA" wp14:editId="21E5248E">
                  <wp:extent cx="4720590" cy="1186815"/>
                  <wp:effectExtent l="12700" t="12700" r="16510" b="6985"/>
                  <wp:docPr id="14861281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12811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1868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shade val="1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4DA29" w14:textId="045A23F0" w:rsidR="00BD179F" w:rsidRPr="00503857" w:rsidRDefault="00BD179F" w:rsidP="00BD179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</w:tbl>
    <w:p w14:paraId="0A048688" w14:textId="553AED6B" w:rsidR="00FC396B" w:rsidRDefault="00FC396B" w:rsidP="004E6C3B"/>
    <w:sectPr w:rsidR="00FC396B" w:rsidSect="0014580F">
      <w:headerReference w:type="default" r:id="rId15"/>
      <w:footerReference w:type="default" r:id="rId16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573" w14:textId="77777777" w:rsidR="001A1546" w:rsidRDefault="001A1546">
      <w:r>
        <w:separator/>
      </w:r>
    </w:p>
  </w:endnote>
  <w:endnote w:type="continuationSeparator" w:id="0">
    <w:p w14:paraId="7A1EE367" w14:textId="77777777" w:rsidR="001A1546" w:rsidRDefault="001A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1610A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E305ED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8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8ctgQIAAA8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" stroked="f">
              <v:textbox>
                <w:txbxContent>
                  <w:p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CC50" w14:textId="77777777" w:rsidR="001A1546" w:rsidRDefault="001A1546">
      <w:r>
        <w:separator/>
      </w:r>
    </w:p>
  </w:footnote>
  <w:footnote w:type="continuationSeparator" w:id="0">
    <w:p w14:paraId="5191C470" w14:textId="77777777" w:rsidR="001A1546" w:rsidRDefault="001A1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F9A64C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4E660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68ACEC" w14:textId="774340BD" w:rsidR="004871EB" w:rsidRPr="004871EB" w:rsidRDefault="00C24AD2" w:rsidP="004871EB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SAP S/4 Procurement – Fiori Manage Purchase Requisition Professional – Set Default Settings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8E023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5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7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8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0"/>
  </w:num>
  <w:num w:numId="2" w16cid:durableId="784151070">
    <w:abstractNumId w:val="16"/>
  </w:num>
  <w:num w:numId="3" w16cid:durableId="1988898944">
    <w:abstractNumId w:val="0"/>
  </w:num>
  <w:num w:numId="4" w16cid:durableId="235939731">
    <w:abstractNumId w:val="17"/>
  </w:num>
  <w:num w:numId="5" w16cid:durableId="655911910">
    <w:abstractNumId w:val="2"/>
  </w:num>
  <w:num w:numId="6" w16cid:durableId="1764062094">
    <w:abstractNumId w:val="24"/>
  </w:num>
  <w:num w:numId="7" w16cid:durableId="665137105">
    <w:abstractNumId w:val="26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2"/>
  </w:num>
  <w:num w:numId="12" w16cid:durableId="1744451702">
    <w:abstractNumId w:val="21"/>
  </w:num>
  <w:num w:numId="13" w16cid:durableId="838082750">
    <w:abstractNumId w:val="14"/>
  </w:num>
  <w:num w:numId="14" w16cid:durableId="1405764427">
    <w:abstractNumId w:val="5"/>
  </w:num>
  <w:num w:numId="15" w16cid:durableId="1396581793">
    <w:abstractNumId w:val="18"/>
  </w:num>
  <w:num w:numId="16" w16cid:durableId="983893009">
    <w:abstractNumId w:val="22"/>
  </w:num>
  <w:num w:numId="17" w16cid:durableId="344329913">
    <w:abstractNumId w:val="4"/>
  </w:num>
  <w:num w:numId="18" w16cid:durableId="532887376">
    <w:abstractNumId w:val="13"/>
  </w:num>
  <w:num w:numId="19" w16cid:durableId="955481298">
    <w:abstractNumId w:val="23"/>
  </w:num>
  <w:num w:numId="20" w16cid:durableId="1780030661">
    <w:abstractNumId w:val="3"/>
  </w:num>
  <w:num w:numId="21" w16cid:durableId="1070737648">
    <w:abstractNumId w:val="9"/>
  </w:num>
  <w:num w:numId="22" w16cid:durableId="92749314">
    <w:abstractNumId w:val="20"/>
  </w:num>
  <w:num w:numId="23" w16cid:durableId="17120814">
    <w:abstractNumId w:val="27"/>
  </w:num>
  <w:num w:numId="24" w16cid:durableId="1340351526">
    <w:abstractNumId w:val="1"/>
  </w:num>
  <w:num w:numId="25" w16cid:durableId="271523906">
    <w:abstractNumId w:val="15"/>
  </w:num>
  <w:num w:numId="26" w16cid:durableId="449203017">
    <w:abstractNumId w:val="11"/>
  </w:num>
  <w:num w:numId="27" w16cid:durableId="824513523">
    <w:abstractNumId w:val="25"/>
  </w:num>
  <w:num w:numId="28" w16cid:durableId="3497696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393"/>
    <w:rsid w:val="000B34C7"/>
    <w:rsid w:val="000D24C7"/>
    <w:rsid w:val="000D3710"/>
    <w:rsid w:val="000D4558"/>
    <w:rsid w:val="000E4354"/>
    <w:rsid w:val="000F3B05"/>
    <w:rsid w:val="0010585A"/>
    <w:rsid w:val="00122269"/>
    <w:rsid w:val="00124434"/>
    <w:rsid w:val="00127055"/>
    <w:rsid w:val="0013627B"/>
    <w:rsid w:val="00137418"/>
    <w:rsid w:val="0014580F"/>
    <w:rsid w:val="001461B6"/>
    <w:rsid w:val="00147FA8"/>
    <w:rsid w:val="00150FCE"/>
    <w:rsid w:val="00154F35"/>
    <w:rsid w:val="001608F7"/>
    <w:rsid w:val="00163C11"/>
    <w:rsid w:val="0017019E"/>
    <w:rsid w:val="00175DD8"/>
    <w:rsid w:val="001817BC"/>
    <w:rsid w:val="00184424"/>
    <w:rsid w:val="00187765"/>
    <w:rsid w:val="0019499A"/>
    <w:rsid w:val="00197453"/>
    <w:rsid w:val="001A1546"/>
    <w:rsid w:val="001A6328"/>
    <w:rsid w:val="001B000C"/>
    <w:rsid w:val="001B1509"/>
    <w:rsid w:val="001B2A08"/>
    <w:rsid w:val="001B36AF"/>
    <w:rsid w:val="001C01D7"/>
    <w:rsid w:val="001C0B6D"/>
    <w:rsid w:val="001C0F88"/>
    <w:rsid w:val="001E109E"/>
    <w:rsid w:val="001E4349"/>
    <w:rsid w:val="001E58CB"/>
    <w:rsid w:val="001E5EBA"/>
    <w:rsid w:val="001F4A61"/>
    <w:rsid w:val="001F65D2"/>
    <w:rsid w:val="00202E19"/>
    <w:rsid w:val="00206ECE"/>
    <w:rsid w:val="00233F0C"/>
    <w:rsid w:val="002449DD"/>
    <w:rsid w:val="00245DE4"/>
    <w:rsid w:val="002473EF"/>
    <w:rsid w:val="002478B7"/>
    <w:rsid w:val="00255373"/>
    <w:rsid w:val="00256B1A"/>
    <w:rsid w:val="00257698"/>
    <w:rsid w:val="00261519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2701"/>
    <w:rsid w:val="002938F6"/>
    <w:rsid w:val="002A5F4A"/>
    <w:rsid w:val="002B2695"/>
    <w:rsid w:val="002B5AF9"/>
    <w:rsid w:val="002B5D73"/>
    <w:rsid w:val="002B6125"/>
    <w:rsid w:val="002C081E"/>
    <w:rsid w:val="002C4494"/>
    <w:rsid w:val="002C54C8"/>
    <w:rsid w:val="002C76FB"/>
    <w:rsid w:val="002D2CBE"/>
    <w:rsid w:val="002E4760"/>
    <w:rsid w:val="002E7E6B"/>
    <w:rsid w:val="002F1110"/>
    <w:rsid w:val="002F6DB9"/>
    <w:rsid w:val="003057C1"/>
    <w:rsid w:val="00305AE9"/>
    <w:rsid w:val="00307E64"/>
    <w:rsid w:val="00310D56"/>
    <w:rsid w:val="00311A17"/>
    <w:rsid w:val="00311D9E"/>
    <w:rsid w:val="00313120"/>
    <w:rsid w:val="00316B75"/>
    <w:rsid w:val="0032073F"/>
    <w:rsid w:val="003270AB"/>
    <w:rsid w:val="00334DE0"/>
    <w:rsid w:val="003353FB"/>
    <w:rsid w:val="003356B5"/>
    <w:rsid w:val="00343149"/>
    <w:rsid w:val="0034699F"/>
    <w:rsid w:val="00352083"/>
    <w:rsid w:val="00360FC1"/>
    <w:rsid w:val="003630B9"/>
    <w:rsid w:val="003778AF"/>
    <w:rsid w:val="00377D50"/>
    <w:rsid w:val="003835BC"/>
    <w:rsid w:val="003A3C47"/>
    <w:rsid w:val="003A5A0D"/>
    <w:rsid w:val="003A65E9"/>
    <w:rsid w:val="003B4C2A"/>
    <w:rsid w:val="003B5A2B"/>
    <w:rsid w:val="003C3207"/>
    <w:rsid w:val="003D0266"/>
    <w:rsid w:val="003D7A2B"/>
    <w:rsid w:val="003E2F6B"/>
    <w:rsid w:val="003E571F"/>
    <w:rsid w:val="003E72C2"/>
    <w:rsid w:val="003F1A8B"/>
    <w:rsid w:val="003F2CC8"/>
    <w:rsid w:val="003F4A9F"/>
    <w:rsid w:val="003F5BB9"/>
    <w:rsid w:val="003F7F5D"/>
    <w:rsid w:val="00410BA1"/>
    <w:rsid w:val="00411053"/>
    <w:rsid w:val="00414699"/>
    <w:rsid w:val="00423109"/>
    <w:rsid w:val="004511C3"/>
    <w:rsid w:val="0045608D"/>
    <w:rsid w:val="00467277"/>
    <w:rsid w:val="004673E3"/>
    <w:rsid w:val="00470268"/>
    <w:rsid w:val="004743A2"/>
    <w:rsid w:val="00477F42"/>
    <w:rsid w:val="004806A3"/>
    <w:rsid w:val="004871EB"/>
    <w:rsid w:val="0049618F"/>
    <w:rsid w:val="004A6F33"/>
    <w:rsid w:val="004A7F08"/>
    <w:rsid w:val="004B4DBF"/>
    <w:rsid w:val="004B713A"/>
    <w:rsid w:val="004C0121"/>
    <w:rsid w:val="004C0136"/>
    <w:rsid w:val="004C0EC7"/>
    <w:rsid w:val="004C290D"/>
    <w:rsid w:val="004C3757"/>
    <w:rsid w:val="004D756F"/>
    <w:rsid w:val="004E6C3B"/>
    <w:rsid w:val="004F2C9C"/>
    <w:rsid w:val="00502AB5"/>
    <w:rsid w:val="00503857"/>
    <w:rsid w:val="00506436"/>
    <w:rsid w:val="00506FBF"/>
    <w:rsid w:val="00507A08"/>
    <w:rsid w:val="005177A9"/>
    <w:rsid w:val="00530AB4"/>
    <w:rsid w:val="00533774"/>
    <w:rsid w:val="00537F49"/>
    <w:rsid w:val="00543F8E"/>
    <w:rsid w:val="0054450B"/>
    <w:rsid w:val="005459B8"/>
    <w:rsid w:val="005665B5"/>
    <w:rsid w:val="00571282"/>
    <w:rsid w:val="00571B5E"/>
    <w:rsid w:val="0057361B"/>
    <w:rsid w:val="00573E69"/>
    <w:rsid w:val="00575A67"/>
    <w:rsid w:val="0058524B"/>
    <w:rsid w:val="005852F4"/>
    <w:rsid w:val="00591BA5"/>
    <w:rsid w:val="00594D33"/>
    <w:rsid w:val="00596AE5"/>
    <w:rsid w:val="005A07F1"/>
    <w:rsid w:val="005A250C"/>
    <w:rsid w:val="005A6585"/>
    <w:rsid w:val="005A6C3A"/>
    <w:rsid w:val="005B41B1"/>
    <w:rsid w:val="005B5372"/>
    <w:rsid w:val="005B5825"/>
    <w:rsid w:val="005B7889"/>
    <w:rsid w:val="005C308F"/>
    <w:rsid w:val="005C42FE"/>
    <w:rsid w:val="005C6E74"/>
    <w:rsid w:val="005C7F40"/>
    <w:rsid w:val="005E2294"/>
    <w:rsid w:val="005E2A15"/>
    <w:rsid w:val="005E4298"/>
    <w:rsid w:val="005F1ADA"/>
    <w:rsid w:val="005F3C15"/>
    <w:rsid w:val="005F54D9"/>
    <w:rsid w:val="005F5D0C"/>
    <w:rsid w:val="0060718C"/>
    <w:rsid w:val="00612F09"/>
    <w:rsid w:val="0061579F"/>
    <w:rsid w:val="00620CA3"/>
    <w:rsid w:val="00640553"/>
    <w:rsid w:val="00640D74"/>
    <w:rsid w:val="00651120"/>
    <w:rsid w:val="00652DA1"/>
    <w:rsid w:val="00653365"/>
    <w:rsid w:val="00657801"/>
    <w:rsid w:val="006623FA"/>
    <w:rsid w:val="006634FA"/>
    <w:rsid w:val="00670633"/>
    <w:rsid w:val="00672563"/>
    <w:rsid w:val="00685C3C"/>
    <w:rsid w:val="00686A30"/>
    <w:rsid w:val="0069617E"/>
    <w:rsid w:val="00696670"/>
    <w:rsid w:val="006B1D49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A11D8"/>
    <w:rsid w:val="007B134D"/>
    <w:rsid w:val="007B1D93"/>
    <w:rsid w:val="007B69D1"/>
    <w:rsid w:val="007B784A"/>
    <w:rsid w:val="007C4A91"/>
    <w:rsid w:val="007D03D9"/>
    <w:rsid w:val="007D7366"/>
    <w:rsid w:val="007E1A49"/>
    <w:rsid w:val="007E223C"/>
    <w:rsid w:val="007E6F9F"/>
    <w:rsid w:val="007F305E"/>
    <w:rsid w:val="007F5D47"/>
    <w:rsid w:val="008152D7"/>
    <w:rsid w:val="008156B2"/>
    <w:rsid w:val="00824B16"/>
    <w:rsid w:val="00831745"/>
    <w:rsid w:val="00833C3D"/>
    <w:rsid w:val="00833E5B"/>
    <w:rsid w:val="0083479A"/>
    <w:rsid w:val="008359B7"/>
    <w:rsid w:val="008473A0"/>
    <w:rsid w:val="00854F84"/>
    <w:rsid w:val="00857E0F"/>
    <w:rsid w:val="008639C6"/>
    <w:rsid w:val="00864D45"/>
    <w:rsid w:val="0086633E"/>
    <w:rsid w:val="00873B8C"/>
    <w:rsid w:val="008839AB"/>
    <w:rsid w:val="00884D97"/>
    <w:rsid w:val="00885C6F"/>
    <w:rsid w:val="00885C78"/>
    <w:rsid w:val="00885D2E"/>
    <w:rsid w:val="00885D78"/>
    <w:rsid w:val="00886448"/>
    <w:rsid w:val="0088670D"/>
    <w:rsid w:val="00890B25"/>
    <w:rsid w:val="00896C2B"/>
    <w:rsid w:val="00897CF6"/>
    <w:rsid w:val="008A11CD"/>
    <w:rsid w:val="008A4C20"/>
    <w:rsid w:val="008A53F6"/>
    <w:rsid w:val="008B1B1A"/>
    <w:rsid w:val="008B40C4"/>
    <w:rsid w:val="008B46E0"/>
    <w:rsid w:val="008B578F"/>
    <w:rsid w:val="008C12BE"/>
    <w:rsid w:val="008C12EF"/>
    <w:rsid w:val="008C3D16"/>
    <w:rsid w:val="008C4F6A"/>
    <w:rsid w:val="008C66A8"/>
    <w:rsid w:val="008C7470"/>
    <w:rsid w:val="008D47DF"/>
    <w:rsid w:val="008D6D9E"/>
    <w:rsid w:val="008E4FB6"/>
    <w:rsid w:val="008E5BDF"/>
    <w:rsid w:val="008F059D"/>
    <w:rsid w:val="008F3A2A"/>
    <w:rsid w:val="008F5FA9"/>
    <w:rsid w:val="00901E87"/>
    <w:rsid w:val="00902C38"/>
    <w:rsid w:val="00907F5A"/>
    <w:rsid w:val="00914353"/>
    <w:rsid w:val="00920BCD"/>
    <w:rsid w:val="00923BF3"/>
    <w:rsid w:val="00924F34"/>
    <w:rsid w:val="009373EA"/>
    <w:rsid w:val="00937714"/>
    <w:rsid w:val="00941B55"/>
    <w:rsid w:val="00945404"/>
    <w:rsid w:val="009466FB"/>
    <w:rsid w:val="00965A9B"/>
    <w:rsid w:val="00971F9A"/>
    <w:rsid w:val="00972438"/>
    <w:rsid w:val="00972988"/>
    <w:rsid w:val="00977D03"/>
    <w:rsid w:val="00985A3B"/>
    <w:rsid w:val="00985DA8"/>
    <w:rsid w:val="009877C1"/>
    <w:rsid w:val="00994BA6"/>
    <w:rsid w:val="00994BE8"/>
    <w:rsid w:val="009B380A"/>
    <w:rsid w:val="009B5F40"/>
    <w:rsid w:val="009B6967"/>
    <w:rsid w:val="009C493A"/>
    <w:rsid w:val="009C6C24"/>
    <w:rsid w:val="009D33AD"/>
    <w:rsid w:val="009E5F58"/>
    <w:rsid w:val="009E606C"/>
    <w:rsid w:val="009F2F86"/>
    <w:rsid w:val="00A0155C"/>
    <w:rsid w:val="00A0589B"/>
    <w:rsid w:val="00A13105"/>
    <w:rsid w:val="00A13CEF"/>
    <w:rsid w:val="00A179AD"/>
    <w:rsid w:val="00A2681F"/>
    <w:rsid w:val="00A34287"/>
    <w:rsid w:val="00A465D1"/>
    <w:rsid w:val="00A51408"/>
    <w:rsid w:val="00A51EEA"/>
    <w:rsid w:val="00A535D5"/>
    <w:rsid w:val="00A55423"/>
    <w:rsid w:val="00A55EE2"/>
    <w:rsid w:val="00A571E9"/>
    <w:rsid w:val="00A611B8"/>
    <w:rsid w:val="00AA6ECA"/>
    <w:rsid w:val="00AB3EA3"/>
    <w:rsid w:val="00AC46CE"/>
    <w:rsid w:val="00AC7E73"/>
    <w:rsid w:val="00B05980"/>
    <w:rsid w:val="00B065BF"/>
    <w:rsid w:val="00B1237A"/>
    <w:rsid w:val="00B2653A"/>
    <w:rsid w:val="00B26A0C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1152"/>
    <w:rsid w:val="00B84D0F"/>
    <w:rsid w:val="00B864EA"/>
    <w:rsid w:val="00BA66D7"/>
    <w:rsid w:val="00BB4177"/>
    <w:rsid w:val="00BC2020"/>
    <w:rsid w:val="00BD179F"/>
    <w:rsid w:val="00BD34BF"/>
    <w:rsid w:val="00BE18FF"/>
    <w:rsid w:val="00BE36C8"/>
    <w:rsid w:val="00BF6312"/>
    <w:rsid w:val="00BF6FDC"/>
    <w:rsid w:val="00C02B7A"/>
    <w:rsid w:val="00C053E0"/>
    <w:rsid w:val="00C12F5D"/>
    <w:rsid w:val="00C14002"/>
    <w:rsid w:val="00C16177"/>
    <w:rsid w:val="00C20642"/>
    <w:rsid w:val="00C21849"/>
    <w:rsid w:val="00C234F3"/>
    <w:rsid w:val="00C24AD2"/>
    <w:rsid w:val="00C25FD2"/>
    <w:rsid w:val="00C36BE8"/>
    <w:rsid w:val="00C71EE2"/>
    <w:rsid w:val="00C72DE0"/>
    <w:rsid w:val="00C76629"/>
    <w:rsid w:val="00C84A7E"/>
    <w:rsid w:val="00CB0A7D"/>
    <w:rsid w:val="00CC37CE"/>
    <w:rsid w:val="00CC48C4"/>
    <w:rsid w:val="00CC4DF0"/>
    <w:rsid w:val="00CD1EBC"/>
    <w:rsid w:val="00CD245F"/>
    <w:rsid w:val="00CE064D"/>
    <w:rsid w:val="00CE2014"/>
    <w:rsid w:val="00CF08A6"/>
    <w:rsid w:val="00CF14FB"/>
    <w:rsid w:val="00D02F6B"/>
    <w:rsid w:val="00D05C95"/>
    <w:rsid w:val="00D20383"/>
    <w:rsid w:val="00D27492"/>
    <w:rsid w:val="00D3023F"/>
    <w:rsid w:val="00D5440F"/>
    <w:rsid w:val="00D55F8C"/>
    <w:rsid w:val="00D56A4A"/>
    <w:rsid w:val="00D64002"/>
    <w:rsid w:val="00D6587A"/>
    <w:rsid w:val="00D72A95"/>
    <w:rsid w:val="00D85B4A"/>
    <w:rsid w:val="00D91878"/>
    <w:rsid w:val="00D930DE"/>
    <w:rsid w:val="00D9527B"/>
    <w:rsid w:val="00D97682"/>
    <w:rsid w:val="00DB0424"/>
    <w:rsid w:val="00DB3471"/>
    <w:rsid w:val="00DB41C9"/>
    <w:rsid w:val="00DC102C"/>
    <w:rsid w:val="00DC16BD"/>
    <w:rsid w:val="00DC49DD"/>
    <w:rsid w:val="00DC545E"/>
    <w:rsid w:val="00DC6A0F"/>
    <w:rsid w:val="00DD1C34"/>
    <w:rsid w:val="00DD4871"/>
    <w:rsid w:val="00DD5931"/>
    <w:rsid w:val="00DE3FB8"/>
    <w:rsid w:val="00DF0E3D"/>
    <w:rsid w:val="00E011C8"/>
    <w:rsid w:val="00E1128F"/>
    <w:rsid w:val="00E118E9"/>
    <w:rsid w:val="00E132D6"/>
    <w:rsid w:val="00E17AF9"/>
    <w:rsid w:val="00E2246E"/>
    <w:rsid w:val="00E26160"/>
    <w:rsid w:val="00E33E5B"/>
    <w:rsid w:val="00E372EE"/>
    <w:rsid w:val="00E422BF"/>
    <w:rsid w:val="00E610F0"/>
    <w:rsid w:val="00E633C5"/>
    <w:rsid w:val="00E664E9"/>
    <w:rsid w:val="00E73B86"/>
    <w:rsid w:val="00E76268"/>
    <w:rsid w:val="00E81237"/>
    <w:rsid w:val="00E83ABB"/>
    <w:rsid w:val="00E86578"/>
    <w:rsid w:val="00E87B94"/>
    <w:rsid w:val="00E916DF"/>
    <w:rsid w:val="00E93791"/>
    <w:rsid w:val="00E971F5"/>
    <w:rsid w:val="00EA0F45"/>
    <w:rsid w:val="00EA7CD3"/>
    <w:rsid w:val="00EB020D"/>
    <w:rsid w:val="00EC3746"/>
    <w:rsid w:val="00EC3D78"/>
    <w:rsid w:val="00EC6309"/>
    <w:rsid w:val="00EC793B"/>
    <w:rsid w:val="00EE0B80"/>
    <w:rsid w:val="00EF1D62"/>
    <w:rsid w:val="00EF2A69"/>
    <w:rsid w:val="00EF5407"/>
    <w:rsid w:val="00EF5D28"/>
    <w:rsid w:val="00F074AC"/>
    <w:rsid w:val="00F10565"/>
    <w:rsid w:val="00F129A8"/>
    <w:rsid w:val="00F24248"/>
    <w:rsid w:val="00F3035B"/>
    <w:rsid w:val="00F51A3E"/>
    <w:rsid w:val="00F533BA"/>
    <w:rsid w:val="00F63049"/>
    <w:rsid w:val="00F646A3"/>
    <w:rsid w:val="00F70284"/>
    <w:rsid w:val="00F82E35"/>
    <w:rsid w:val="00F84720"/>
    <w:rsid w:val="00F858F5"/>
    <w:rsid w:val="00F870B7"/>
    <w:rsid w:val="00F91220"/>
    <w:rsid w:val="00F93C67"/>
    <w:rsid w:val="00FA4AAA"/>
    <w:rsid w:val="00FB1556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31</TotalTime>
  <Pages>4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Bradford, Gage</cp:lastModifiedBy>
  <cp:revision>27</cp:revision>
  <cp:lastPrinted>2016-02-26T19:47:00Z</cp:lastPrinted>
  <dcterms:created xsi:type="dcterms:W3CDTF">2026-07-12T01:33:00Z</dcterms:created>
  <dcterms:modified xsi:type="dcterms:W3CDTF">2026-08-03T13:26:00Z</dcterms:modified>
</cp:coreProperties>
</file>