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09ABD802" w14:textId="69091A2D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Requisitions created using the </w:t>
            </w:r>
            <w:r w:rsidR="00AD24C6">
              <w:rPr>
                <w:sz w:val="24"/>
                <w:szCs w:val="24"/>
              </w:rPr>
              <w:t>ME51N T-Code Create Purchase Requisition</w:t>
            </w:r>
            <w:r>
              <w:rPr>
                <w:sz w:val="24"/>
                <w:szCs w:val="24"/>
              </w:rPr>
              <w:t xml:space="preserve"> can be displayed and potentially edited when needed.</w:t>
            </w:r>
          </w:p>
          <w:p w14:paraId="208A88D7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7DB057D9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 w:rsidRPr="00C0059A">
              <w:rPr>
                <w:sz w:val="24"/>
                <w:szCs w:val="24"/>
                <w:u w:val="single"/>
              </w:rPr>
              <w:t>Important</w:t>
            </w:r>
            <w:r>
              <w:rPr>
                <w:sz w:val="24"/>
                <w:szCs w:val="24"/>
              </w:rPr>
              <w:t xml:space="preserve">: Requisitions can only be edited to the point of their first level of approval. If a change is </w:t>
            </w:r>
            <w:proofErr w:type="gramStart"/>
            <w:r>
              <w:rPr>
                <w:sz w:val="24"/>
                <w:szCs w:val="24"/>
              </w:rPr>
              <w:t>needed</w:t>
            </w:r>
            <w:proofErr w:type="gramEnd"/>
            <w:r>
              <w:rPr>
                <w:sz w:val="24"/>
                <w:szCs w:val="24"/>
              </w:rPr>
              <w:t xml:space="preserve"> to an order after it is approved, contact the Procurement Services buyer responsible for the resultant purchase order. The </w:t>
            </w:r>
            <w:proofErr w:type="gramStart"/>
            <w:r>
              <w:rPr>
                <w:sz w:val="24"/>
                <w:szCs w:val="24"/>
              </w:rPr>
              <w:t>buyer</w:t>
            </w:r>
            <w:proofErr w:type="gramEnd"/>
            <w:r>
              <w:rPr>
                <w:sz w:val="24"/>
                <w:szCs w:val="24"/>
              </w:rPr>
              <w:t xml:space="preserve"> name can be found on the requisition under Purchasing Group.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5BF7D5EF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7F73EB">
              <w:rPr>
                <w:sz w:val="24"/>
                <w:szCs w:val="24"/>
              </w:rPr>
              <w:t>SAP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31C02CBE" w:rsidR="00F84720" w:rsidRPr="007F73EB" w:rsidRDefault="00F84720" w:rsidP="007F73EB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611BEF61" w:rsidR="00F63049" w:rsidRPr="00E051CC" w:rsidRDefault="00E051CC" w:rsidP="00D97EF7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1.</w:t>
            </w:r>
            <w:r w:rsidR="007F73EB" w:rsidRPr="00E051CC">
              <w:rPr>
                <w:bCs w:val="0"/>
                <w:sz w:val="24"/>
                <w:szCs w:val="24"/>
              </w:rPr>
              <w:t>Begin Create Purchase Requisition app (ME51N)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2277C" w14:textId="77777777" w:rsidR="00D97EF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  <w:p w14:paraId="0F30754D" w14:textId="5110CF4E" w:rsidR="003E72C2" w:rsidRDefault="007F73EB" w:rsidP="00D97EF7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C9455B" wp14:editId="1B450D92">
                  <wp:extent cx="3038095" cy="1047619"/>
                  <wp:effectExtent l="19050" t="19050" r="10160" b="19685"/>
                  <wp:docPr id="93440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06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095" cy="10476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7648759E" w:rsidR="00D97EF7" w:rsidRPr="0026795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34138F11" w:rsidR="003E72C2" w:rsidRPr="00E051CC" w:rsidRDefault="00E051CC" w:rsidP="00D97EF7">
            <w:pPr>
              <w:spacing w:before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2.</w:t>
            </w:r>
            <w:r w:rsidR="00AD24C6" w:rsidRPr="00E051CC">
              <w:rPr>
                <w:bCs w:val="0"/>
                <w:sz w:val="24"/>
                <w:szCs w:val="24"/>
              </w:rPr>
              <w:t>Click on the Menu Button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7C410" w14:textId="77777777" w:rsidR="00D97EF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2C2A420F" w14:textId="77777777" w:rsidR="00653365" w:rsidRDefault="00663E1E" w:rsidP="00D97EF7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EA1C00" wp14:editId="0EA16194">
                  <wp:extent cx="2457143" cy="1000000"/>
                  <wp:effectExtent l="19050" t="19050" r="19685" b="10160"/>
                  <wp:docPr id="949531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5317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143" cy="10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0292FB3" w:rsidR="00D97EF7" w:rsidRPr="0026795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3E4499CA" w:rsidR="00271A18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3.</w:t>
            </w:r>
            <w:r w:rsidR="00BC3AE4" w:rsidRPr="00E051CC">
              <w:rPr>
                <w:bCs w:val="0"/>
                <w:sz w:val="24"/>
                <w:szCs w:val="24"/>
              </w:rPr>
              <w:t xml:space="preserve">Follow the </w:t>
            </w:r>
            <w:proofErr w:type="gramStart"/>
            <w:r w:rsidR="00BC3AE4" w:rsidRPr="00E051CC">
              <w:rPr>
                <w:bCs w:val="0"/>
                <w:sz w:val="24"/>
                <w:szCs w:val="24"/>
              </w:rPr>
              <w:t>drop down</w:t>
            </w:r>
            <w:proofErr w:type="gramEnd"/>
            <w:r w:rsidR="00BC3AE4" w:rsidRPr="00E051CC">
              <w:rPr>
                <w:bCs w:val="0"/>
                <w:sz w:val="24"/>
                <w:szCs w:val="24"/>
              </w:rPr>
              <w:t xml:space="preserve"> menus and click on Other Requisition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02BB1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5864FEFF" w14:textId="77777777" w:rsidR="003E72C2" w:rsidRDefault="00BC3AE4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1825F5" wp14:editId="2DA83E5C">
                  <wp:extent cx="4628571" cy="819048"/>
                  <wp:effectExtent l="19050" t="19050" r="19685" b="19685"/>
                  <wp:docPr id="908737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3712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571" cy="8190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2A6D1089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0E98527D" w:rsidR="00255373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4.</w:t>
            </w:r>
            <w:r w:rsidR="00BC3AE4" w:rsidRPr="00E051CC">
              <w:rPr>
                <w:bCs w:val="0"/>
                <w:sz w:val="24"/>
                <w:szCs w:val="24"/>
              </w:rPr>
              <w:t>Enter the requisition number and then enter on your keyboard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1E2AE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4BFC9914" w14:textId="77777777" w:rsidR="003E72C2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BDBD28A" wp14:editId="16941C05">
                  <wp:extent cx="3376632" cy="2180590"/>
                  <wp:effectExtent l="19050" t="19050" r="14605" b="10160"/>
                  <wp:docPr id="242514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1462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69" cy="2186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3214EE97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69B23" w14:textId="38386C54" w:rsidR="00255373" w:rsidRPr="00E051CC" w:rsidRDefault="00E051CC" w:rsidP="00DA50D3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5.</w:t>
            </w:r>
            <w:r w:rsidR="0017314E" w:rsidRPr="00E051CC">
              <w:rPr>
                <w:bCs w:val="0"/>
                <w:sz w:val="24"/>
                <w:szCs w:val="24"/>
              </w:rPr>
              <w:t xml:space="preserve">Click </w:t>
            </w:r>
            <w:r w:rsidR="003470C1" w:rsidRPr="00E051CC">
              <w:rPr>
                <w:bCs w:val="0"/>
                <w:sz w:val="24"/>
                <w:szCs w:val="24"/>
              </w:rPr>
              <w:t xml:space="preserve">the </w:t>
            </w:r>
            <w:r w:rsidR="003470C1" w:rsidRPr="00342599">
              <w:rPr>
                <w:bCs w:val="0"/>
                <w:sz w:val="24"/>
                <w:szCs w:val="24"/>
              </w:rPr>
              <w:t>D</w:t>
            </w:r>
            <w:r w:rsidR="0017314E" w:rsidRPr="00342599">
              <w:rPr>
                <w:bCs w:val="0"/>
                <w:sz w:val="24"/>
                <w:szCs w:val="24"/>
              </w:rPr>
              <w:t>isplay/Change</w:t>
            </w:r>
            <w:r w:rsidR="0017314E" w:rsidRPr="00E051CC">
              <w:rPr>
                <w:bCs w:val="0"/>
                <w:sz w:val="24"/>
                <w:szCs w:val="24"/>
              </w:rPr>
              <w:t xml:space="preserve"> button at the top of the screen </w:t>
            </w:r>
          </w:p>
          <w:p w14:paraId="682B8C88" w14:textId="77777777" w:rsidR="00455C1F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  <w:p w14:paraId="69BB3883" w14:textId="77777777" w:rsidR="00455C1F" w:rsidRPr="00455C1F" w:rsidRDefault="00455C1F" w:rsidP="00455C1F">
            <w:pPr>
              <w:spacing w:before="60" w:after="60"/>
              <w:ind w:left="0"/>
              <w:rPr>
                <w:sz w:val="24"/>
                <w:szCs w:val="24"/>
              </w:rPr>
            </w:pPr>
            <w:r w:rsidRPr="00455C1F">
              <w:rPr>
                <w:sz w:val="24"/>
                <w:szCs w:val="24"/>
                <w:u w:val="single"/>
              </w:rPr>
              <w:t>Remember</w:t>
            </w:r>
            <w:r w:rsidRPr="00455C1F">
              <w:rPr>
                <w:sz w:val="24"/>
                <w:szCs w:val="24"/>
              </w:rPr>
              <w:t xml:space="preserve">: Requisitions can only be edited to the point of their first level of approval. If a change is </w:t>
            </w:r>
            <w:proofErr w:type="gramStart"/>
            <w:r w:rsidRPr="00455C1F">
              <w:rPr>
                <w:sz w:val="24"/>
                <w:szCs w:val="24"/>
              </w:rPr>
              <w:t>needed</w:t>
            </w:r>
            <w:proofErr w:type="gramEnd"/>
            <w:r w:rsidRPr="00455C1F">
              <w:rPr>
                <w:sz w:val="24"/>
                <w:szCs w:val="24"/>
              </w:rPr>
              <w:t xml:space="preserve"> to an order after it is approved, contact the Procurement Services buyer responsible for the resultant purchase order. The </w:t>
            </w:r>
            <w:proofErr w:type="gramStart"/>
            <w:r w:rsidRPr="00455C1F">
              <w:rPr>
                <w:sz w:val="24"/>
                <w:szCs w:val="24"/>
              </w:rPr>
              <w:t>buyer</w:t>
            </w:r>
            <w:proofErr w:type="gramEnd"/>
            <w:r w:rsidRPr="00455C1F">
              <w:rPr>
                <w:sz w:val="24"/>
                <w:szCs w:val="24"/>
              </w:rPr>
              <w:t xml:space="preserve"> name can be found on the requisition under Purchasing Group.</w:t>
            </w:r>
          </w:p>
          <w:p w14:paraId="6E9A5E1B" w14:textId="5ADCD877" w:rsidR="00455C1F" w:rsidRPr="00BC3AE4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9353C" w14:textId="1930F7B5" w:rsidR="003E72C2" w:rsidRPr="00267957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9BA9F5" wp14:editId="4E438E80">
                  <wp:extent cx="3838095" cy="857143"/>
                  <wp:effectExtent l="19050" t="19050" r="10160" b="19685"/>
                  <wp:docPr id="2553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5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095" cy="8571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857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BB079" w14:textId="77777777" w:rsidR="0017314E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6.</w:t>
            </w:r>
            <w:r w:rsidR="0017314E" w:rsidRPr="00E051CC">
              <w:rPr>
                <w:bCs w:val="0"/>
                <w:sz w:val="24"/>
                <w:szCs w:val="24"/>
              </w:rPr>
              <w:t>Highlight the line you want to edit by clicking on the box on the far left</w:t>
            </w:r>
          </w:p>
          <w:p w14:paraId="739F9144" w14:textId="170A12E0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94DA29" w14:textId="2E3A6FF6" w:rsidR="00653365" w:rsidRPr="00503857" w:rsidRDefault="0017314E" w:rsidP="00271A18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12E5E92A" wp14:editId="6C9F921D">
                  <wp:extent cx="4491990" cy="332338"/>
                  <wp:effectExtent l="19050" t="19050" r="22860" b="10795"/>
                  <wp:docPr id="982568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56849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622" cy="3331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A18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E258A" w14:textId="77777777" w:rsidR="009C6C24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7.</w:t>
            </w:r>
            <w:r w:rsidR="0017314E" w:rsidRPr="00E051CC">
              <w:rPr>
                <w:bCs w:val="0"/>
                <w:sz w:val="24"/>
                <w:szCs w:val="24"/>
              </w:rPr>
              <w:t xml:space="preserve">Make the necessary changes </w:t>
            </w:r>
            <w:r w:rsidR="00D97EF7">
              <w:rPr>
                <w:bCs w:val="0"/>
                <w:sz w:val="24"/>
                <w:szCs w:val="24"/>
              </w:rPr>
              <w:t xml:space="preserve">such </w:t>
            </w:r>
            <w:proofErr w:type="gramStart"/>
            <w:r w:rsidR="00D97EF7">
              <w:rPr>
                <w:bCs w:val="0"/>
                <w:sz w:val="24"/>
                <w:szCs w:val="24"/>
              </w:rPr>
              <w:t xml:space="preserve">as </w:t>
            </w:r>
            <w:r w:rsidR="0017314E" w:rsidRPr="00E051CC">
              <w:rPr>
                <w:bCs w:val="0"/>
                <w:sz w:val="24"/>
                <w:szCs w:val="24"/>
              </w:rPr>
              <w:t xml:space="preserve"> Quantity</w:t>
            </w:r>
            <w:proofErr w:type="gramEnd"/>
            <w:r w:rsidR="00D97EF7">
              <w:rPr>
                <w:bCs w:val="0"/>
                <w:sz w:val="24"/>
                <w:szCs w:val="24"/>
              </w:rPr>
              <w:t xml:space="preserve">, </w:t>
            </w:r>
            <w:r w:rsidR="0017314E" w:rsidRPr="00E051CC">
              <w:rPr>
                <w:bCs w:val="0"/>
                <w:sz w:val="24"/>
                <w:szCs w:val="24"/>
              </w:rPr>
              <w:t>Value Price</w:t>
            </w:r>
            <w:r w:rsidR="00D97EF7">
              <w:rPr>
                <w:bCs w:val="0"/>
                <w:sz w:val="24"/>
                <w:szCs w:val="24"/>
              </w:rPr>
              <w:t>. Account Assignment, G/L, etc.</w:t>
            </w:r>
          </w:p>
          <w:p w14:paraId="23E5415F" w14:textId="403116A6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990E3" w14:textId="5F47ADD9" w:rsidR="00653365" w:rsidRPr="00267957" w:rsidRDefault="0017314E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BE541DC" wp14:editId="14991F8D">
                  <wp:extent cx="4415790" cy="326700"/>
                  <wp:effectExtent l="19050" t="19050" r="22860" b="16510"/>
                  <wp:docPr id="1901611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61163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712" cy="3295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268" w:rsidRPr="00084552" w14:paraId="2316EEF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E6F292" w14:textId="77777777" w:rsidR="00620CA3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8.</w:t>
            </w:r>
            <w:r w:rsidR="00455C1F" w:rsidRPr="00E051CC">
              <w:rPr>
                <w:bCs w:val="0"/>
                <w:sz w:val="24"/>
                <w:szCs w:val="24"/>
              </w:rPr>
              <w:t>Click</w:t>
            </w:r>
            <w:r w:rsidR="003470C1" w:rsidRPr="00E051CC">
              <w:rPr>
                <w:bCs w:val="0"/>
                <w:sz w:val="24"/>
                <w:szCs w:val="24"/>
              </w:rPr>
              <w:t xml:space="preserve"> the </w:t>
            </w:r>
            <w:r w:rsidR="00455C1F" w:rsidRPr="00E051CC">
              <w:rPr>
                <w:bCs w:val="0"/>
                <w:sz w:val="24"/>
                <w:szCs w:val="24"/>
              </w:rPr>
              <w:t xml:space="preserve">Save </w:t>
            </w:r>
            <w:r w:rsidR="003470C1" w:rsidRPr="00E051CC">
              <w:rPr>
                <w:bCs w:val="0"/>
                <w:sz w:val="24"/>
                <w:szCs w:val="24"/>
              </w:rPr>
              <w:t xml:space="preserve">button in the lower left corner </w:t>
            </w:r>
            <w:r w:rsidR="00455C1F" w:rsidRPr="00E051CC">
              <w:rPr>
                <w:bCs w:val="0"/>
                <w:sz w:val="24"/>
                <w:szCs w:val="24"/>
              </w:rPr>
              <w:t>when finished to retrigger Approval workflow</w:t>
            </w:r>
          </w:p>
          <w:p w14:paraId="49DCEA48" w14:textId="631359F3" w:rsidR="00D97EF7" w:rsidRPr="00E051CC" w:rsidRDefault="00D97EF7" w:rsidP="00E051CC">
            <w:pPr>
              <w:spacing w:before="60" w:after="60"/>
              <w:ind w:left="360"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14ABFD" w14:textId="7427882C" w:rsidR="00A51408" w:rsidRPr="00267957" w:rsidRDefault="00455C1F" w:rsidP="00271A18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B9FE776" wp14:editId="1B453FDC">
                  <wp:extent cx="2227216" cy="475320"/>
                  <wp:effectExtent l="19050" t="19050" r="20955" b="20320"/>
                  <wp:docPr id="19663966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9662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138" cy="4782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6"/>
      <w:footerReference w:type="default" r:id="rId1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473A" w14:textId="77777777" w:rsidR="003040BE" w:rsidRDefault="003040BE">
      <w:r>
        <w:separator/>
      </w:r>
    </w:p>
  </w:endnote>
  <w:endnote w:type="continuationSeparator" w:id="0">
    <w:p w14:paraId="5CBF3489" w14:textId="77777777" w:rsidR="003040BE" w:rsidRDefault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8B776" w14:textId="77777777" w:rsidR="003040BE" w:rsidRDefault="003040BE">
      <w:r>
        <w:separator/>
      </w:r>
    </w:p>
  </w:footnote>
  <w:footnote w:type="continuationSeparator" w:id="0">
    <w:p w14:paraId="63ECBEE9" w14:textId="77777777" w:rsidR="003040BE" w:rsidRDefault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7A112462" w:rsidR="004871EB" w:rsidRPr="004871EB" w:rsidRDefault="00B25BDD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–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ME51N T-Code Create Purchase Requisition - 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Display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or E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dit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Requisition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61C4"/>
    <w:multiLevelType w:val="hybridMultilevel"/>
    <w:tmpl w:val="22F0C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1"/>
  </w:num>
  <w:num w:numId="27" w16cid:durableId="824513523">
    <w:abstractNumId w:val="26"/>
  </w:num>
  <w:num w:numId="28" w16cid:durableId="349769603">
    <w:abstractNumId w:val="20"/>
  </w:num>
  <w:num w:numId="29" w16cid:durableId="325473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B6C4E"/>
    <w:rsid w:val="000D24C7"/>
    <w:rsid w:val="000D3074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314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1743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40B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2599"/>
    <w:rsid w:val="00343149"/>
    <w:rsid w:val="0034699F"/>
    <w:rsid w:val="003470C1"/>
    <w:rsid w:val="00352083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0462F"/>
    <w:rsid w:val="00410BA1"/>
    <w:rsid w:val="00411053"/>
    <w:rsid w:val="00414699"/>
    <w:rsid w:val="00423109"/>
    <w:rsid w:val="004511C3"/>
    <w:rsid w:val="00455C1F"/>
    <w:rsid w:val="0045608D"/>
    <w:rsid w:val="00464BEE"/>
    <w:rsid w:val="00467277"/>
    <w:rsid w:val="004673E3"/>
    <w:rsid w:val="00470268"/>
    <w:rsid w:val="00477F42"/>
    <w:rsid w:val="004806A3"/>
    <w:rsid w:val="004871EB"/>
    <w:rsid w:val="0049618F"/>
    <w:rsid w:val="004A44A7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77A9"/>
    <w:rsid w:val="00530AB4"/>
    <w:rsid w:val="00533774"/>
    <w:rsid w:val="00540B4D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0CC5"/>
    <w:rsid w:val="005F1ADA"/>
    <w:rsid w:val="005F3C15"/>
    <w:rsid w:val="005F54D9"/>
    <w:rsid w:val="005F5D0C"/>
    <w:rsid w:val="0060718C"/>
    <w:rsid w:val="0061579F"/>
    <w:rsid w:val="00620CA3"/>
    <w:rsid w:val="00635801"/>
    <w:rsid w:val="00640553"/>
    <w:rsid w:val="00640D74"/>
    <w:rsid w:val="00651120"/>
    <w:rsid w:val="00652DA1"/>
    <w:rsid w:val="00653365"/>
    <w:rsid w:val="00657801"/>
    <w:rsid w:val="006623FA"/>
    <w:rsid w:val="006634FA"/>
    <w:rsid w:val="00663E1E"/>
    <w:rsid w:val="00670633"/>
    <w:rsid w:val="00672563"/>
    <w:rsid w:val="00681641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79A"/>
    <w:rsid w:val="007B69D1"/>
    <w:rsid w:val="007B784A"/>
    <w:rsid w:val="007C0B52"/>
    <w:rsid w:val="007C4A91"/>
    <w:rsid w:val="007D03D9"/>
    <w:rsid w:val="007D7366"/>
    <w:rsid w:val="007E1A49"/>
    <w:rsid w:val="007E223C"/>
    <w:rsid w:val="007E6F9F"/>
    <w:rsid w:val="007F5D47"/>
    <w:rsid w:val="007F73EB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21A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4C20"/>
    <w:rsid w:val="008B40C4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20D"/>
    <w:rsid w:val="00902C38"/>
    <w:rsid w:val="00907F5A"/>
    <w:rsid w:val="00920BCD"/>
    <w:rsid w:val="00923BF3"/>
    <w:rsid w:val="00925608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369A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66B5E"/>
    <w:rsid w:val="00AA5313"/>
    <w:rsid w:val="00AA6ECA"/>
    <w:rsid w:val="00AB3EA3"/>
    <w:rsid w:val="00AC46CE"/>
    <w:rsid w:val="00AC7E73"/>
    <w:rsid w:val="00AD24C6"/>
    <w:rsid w:val="00B05980"/>
    <w:rsid w:val="00B065BF"/>
    <w:rsid w:val="00B0705D"/>
    <w:rsid w:val="00B1237A"/>
    <w:rsid w:val="00B25BDD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C3AE4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2709A"/>
    <w:rsid w:val="00C36BE8"/>
    <w:rsid w:val="00C71EE2"/>
    <w:rsid w:val="00C72DE0"/>
    <w:rsid w:val="00C76629"/>
    <w:rsid w:val="00C84A7E"/>
    <w:rsid w:val="00CB5DBF"/>
    <w:rsid w:val="00CC37CE"/>
    <w:rsid w:val="00CC48C4"/>
    <w:rsid w:val="00CC4DF0"/>
    <w:rsid w:val="00CD1EBC"/>
    <w:rsid w:val="00CD245F"/>
    <w:rsid w:val="00CE064D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97EF7"/>
    <w:rsid w:val="00DA50D3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051CC"/>
    <w:rsid w:val="00E118E9"/>
    <w:rsid w:val="00E132D6"/>
    <w:rsid w:val="00E17AF9"/>
    <w:rsid w:val="00E20DEA"/>
    <w:rsid w:val="00E2246E"/>
    <w:rsid w:val="00E26160"/>
    <w:rsid w:val="00E33E5B"/>
    <w:rsid w:val="00E352AA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E0B80"/>
    <w:rsid w:val="00EF1D62"/>
    <w:rsid w:val="00EF2A69"/>
    <w:rsid w:val="00EF5407"/>
    <w:rsid w:val="00F074AC"/>
    <w:rsid w:val="00F10565"/>
    <w:rsid w:val="00F129A8"/>
    <w:rsid w:val="00F24248"/>
    <w:rsid w:val="00F3035B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21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May, Michele</cp:lastModifiedBy>
  <cp:revision>4</cp:revision>
  <cp:lastPrinted>2016-02-26T19:47:00Z</cp:lastPrinted>
  <dcterms:created xsi:type="dcterms:W3CDTF">2026-07-16T18:55:00Z</dcterms:created>
  <dcterms:modified xsi:type="dcterms:W3CDTF">2026-07-17T13:43:00Z</dcterms:modified>
</cp:coreProperties>
</file>