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19"/>
        <w:gridCol w:w="4721"/>
      </w:tblGrid>
      <w:tr w:rsidR="00477F42" w:rsidRPr="00AB3EA3" w14:paraId="4A9380EE" w14:textId="77777777" w:rsidTr="00AB3EA3">
        <w:tc>
          <w:tcPr>
            <w:tcW w:w="10440" w:type="dxa"/>
            <w:gridSpan w:val="2"/>
            <w:vAlign w:val="center"/>
          </w:tcPr>
          <w:p w14:paraId="34E05880" w14:textId="4B8DBC89" w:rsidR="003900E8" w:rsidRDefault="0091269A" w:rsidP="00CE2ED7">
            <w:pPr>
              <w:spacing w:before="60" w:after="60"/>
              <w:ind w:left="0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the following steps to create an SAP </w:t>
            </w:r>
            <w:r w:rsidR="00186B94">
              <w:rPr>
                <w:sz w:val="24"/>
                <w:szCs w:val="24"/>
              </w:rPr>
              <w:t xml:space="preserve">S/4 </w:t>
            </w:r>
            <w:r>
              <w:rPr>
                <w:sz w:val="24"/>
                <w:szCs w:val="24"/>
              </w:rPr>
              <w:t>Free Text Requisition using T-code ME51N</w:t>
            </w:r>
            <w:r w:rsidR="00186B94">
              <w:rPr>
                <w:sz w:val="24"/>
                <w:szCs w:val="24"/>
              </w:rPr>
              <w:t xml:space="preserve"> for Create Purchase Requisition Advanced</w:t>
            </w:r>
            <w:r>
              <w:rPr>
                <w:sz w:val="24"/>
                <w:szCs w:val="24"/>
              </w:rPr>
              <w:t xml:space="preserve"> to order needed goods and/or services from non-e-catalog suppliers using a supplier quote.</w:t>
            </w:r>
            <w:r w:rsidR="00CE2ED7" w:rsidRPr="00D75C20">
              <w:rPr>
                <w:color w:val="EE0000"/>
                <w:sz w:val="24"/>
                <w:szCs w:val="24"/>
              </w:rPr>
              <w:t xml:space="preserve"> </w:t>
            </w:r>
          </w:p>
          <w:p w14:paraId="76DCFD28" w14:textId="77777777" w:rsidR="001509C3" w:rsidRPr="00D75C20" w:rsidRDefault="001509C3" w:rsidP="00CE2ED7">
            <w:pPr>
              <w:spacing w:before="60" w:after="60"/>
              <w:ind w:left="0"/>
              <w:rPr>
                <w:color w:val="EE0000"/>
                <w:sz w:val="24"/>
                <w:szCs w:val="24"/>
              </w:rPr>
            </w:pPr>
          </w:p>
          <w:p w14:paraId="7E203EB8" w14:textId="1F9B56F4" w:rsidR="000D3710" w:rsidRDefault="00B86F2E" w:rsidP="000D3710">
            <w:pPr>
              <w:spacing w:before="60" w:after="60"/>
              <w:ind w:lef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Note: For Requisitioners who may enter orders for Personal Service Contracts (PSCs), always use the ME51N </w:t>
            </w:r>
            <w:r w:rsidR="007E4E92">
              <w:rPr>
                <w:bCs w:val="0"/>
                <w:sz w:val="24"/>
                <w:szCs w:val="24"/>
              </w:rPr>
              <w:t xml:space="preserve">Create </w:t>
            </w:r>
            <w:r>
              <w:rPr>
                <w:bCs w:val="0"/>
                <w:sz w:val="24"/>
                <w:szCs w:val="24"/>
              </w:rPr>
              <w:t>Purchase Requisition</w:t>
            </w:r>
            <w:r w:rsidR="007E4E92">
              <w:rPr>
                <w:bCs w:val="0"/>
                <w:sz w:val="24"/>
                <w:szCs w:val="24"/>
              </w:rPr>
              <w:t xml:space="preserve"> Advanced</w:t>
            </w:r>
            <w:r>
              <w:rPr>
                <w:bCs w:val="0"/>
                <w:sz w:val="24"/>
                <w:szCs w:val="24"/>
              </w:rPr>
              <w:t xml:space="preserve"> for this type of order. Purchase Orders for PSCs </w:t>
            </w:r>
            <w:r w:rsidR="00186B94">
              <w:rPr>
                <w:bCs w:val="0"/>
                <w:sz w:val="24"/>
                <w:szCs w:val="24"/>
              </w:rPr>
              <w:t>cannot be submitted via the Fiori Manage Purchase Requisition Professional app.</w:t>
            </w:r>
          </w:p>
          <w:p w14:paraId="7F06FFE2" w14:textId="4279A7DD" w:rsidR="00E15C19" w:rsidRPr="00197453" w:rsidRDefault="00E15C19" w:rsidP="000D3710">
            <w:pPr>
              <w:spacing w:before="60" w:after="60"/>
              <w:ind w:left="0"/>
              <w:rPr>
                <w:bCs w:val="0"/>
                <w:sz w:val="24"/>
                <w:szCs w:val="24"/>
              </w:rPr>
            </w:pPr>
          </w:p>
        </w:tc>
      </w:tr>
      <w:tr w:rsidR="00477F42" w:rsidRPr="00AB3EA3" w14:paraId="0F6CF4E5" w14:textId="77777777" w:rsidTr="00F63049">
        <w:tc>
          <w:tcPr>
            <w:tcW w:w="5719" w:type="dxa"/>
            <w:vAlign w:val="center"/>
          </w:tcPr>
          <w:p w14:paraId="17C5FFCF" w14:textId="100923DC" w:rsidR="00F63049" w:rsidRPr="00197453" w:rsidRDefault="00596AE5" w:rsidP="00596AE5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 xml:space="preserve"> </w:t>
            </w:r>
            <w:r w:rsidR="00477F42" w:rsidRPr="00197453">
              <w:rPr>
                <w:b/>
                <w:bCs w:val="0"/>
                <w:sz w:val="24"/>
                <w:szCs w:val="24"/>
              </w:rPr>
              <w:t xml:space="preserve">Role: </w:t>
            </w:r>
            <w:r w:rsidR="008A64EA">
              <w:rPr>
                <w:sz w:val="24"/>
                <w:szCs w:val="24"/>
              </w:rPr>
              <w:t xml:space="preserve">SAP </w:t>
            </w:r>
            <w:r w:rsidR="00FA70A1">
              <w:rPr>
                <w:sz w:val="24"/>
                <w:szCs w:val="24"/>
              </w:rPr>
              <w:t xml:space="preserve">S/4 </w:t>
            </w:r>
            <w:r w:rsidR="008A64EA">
              <w:rPr>
                <w:sz w:val="24"/>
                <w:szCs w:val="24"/>
              </w:rPr>
              <w:t>Requisitioner</w:t>
            </w:r>
          </w:p>
        </w:tc>
        <w:tc>
          <w:tcPr>
            <w:tcW w:w="4721" w:type="dxa"/>
            <w:vAlign w:val="center"/>
          </w:tcPr>
          <w:p w14:paraId="21F35768" w14:textId="77777777" w:rsidR="00477F42" w:rsidRPr="00197453" w:rsidRDefault="00477F42" w:rsidP="00596AE5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>Frequency:</w:t>
            </w:r>
            <w:r w:rsidR="00F51A3E" w:rsidRPr="00197453">
              <w:rPr>
                <w:bCs w:val="0"/>
                <w:sz w:val="24"/>
                <w:szCs w:val="24"/>
              </w:rPr>
              <w:t xml:space="preserve"> </w:t>
            </w:r>
            <w:r w:rsidR="00410BA1">
              <w:rPr>
                <w:bCs w:val="0"/>
                <w:sz w:val="24"/>
                <w:szCs w:val="24"/>
              </w:rPr>
              <w:t>As Needed</w:t>
            </w:r>
          </w:p>
        </w:tc>
      </w:tr>
    </w:tbl>
    <w:p w14:paraId="12E2B8B7" w14:textId="77777777" w:rsidR="002C4F1C" w:rsidRDefault="002C4F1C">
      <w:pPr>
        <w:spacing w:before="0"/>
        <w:ind w:left="0" w:right="0"/>
        <w:rPr>
          <w:sz w:val="24"/>
          <w:szCs w:val="24"/>
        </w:rPr>
      </w:pPr>
    </w:p>
    <w:p w14:paraId="4DF2A803" w14:textId="78536046" w:rsidR="00625612" w:rsidRPr="00625612" w:rsidRDefault="00625612">
      <w:pPr>
        <w:spacing w:before="0"/>
        <w:ind w:left="0" w:right="0"/>
        <w:rPr>
          <w:sz w:val="24"/>
          <w:szCs w:val="24"/>
        </w:rPr>
      </w:pPr>
      <w:r>
        <w:rPr>
          <w:sz w:val="24"/>
          <w:szCs w:val="24"/>
        </w:rPr>
        <w:t xml:space="preserve">Prior to </w:t>
      </w:r>
      <w:r w:rsidR="009C7FB7">
        <w:rPr>
          <w:sz w:val="24"/>
          <w:szCs w:val="24"/>
        </w:rPr>
        <w:t xml:space="preserve">creating </w:t>
      </w:r>
      <w:r w:rsidR="006E57DF">
        <w:rPr>
          <w:sz w:val="24"/>
          <w:szCs w:val="24"/>
        </w:rPr>
        <w:t xml:space="preserve">your </w:t>
      </w:r>
      <w:r w:rsidR="009C7FB7">
        <w:rPr>
          <w:sz w:val="24"/>
          <w:szCs w:val="24"/>
        </w:rPr>
        <w:t xml:space="preserve">first requisition using SAP T-code ME51N, </w:t>
      </w:r>
      <w:r w:rsidR="006E57DF">
        <w:rPr>
          <w:sz w:val="24"/>
          <w:szCs w:val="24"/>
        </w:rPr>
        <w:t xml:space="preserve">you </w:t>
      </w:r>
      <w:r w:rsidR="009C7FB7">
        <w:rPr>
          <w:sz w:val="24"/>
          <w:szCs w:val="24"/>
        </w:rPr>
        <w:t xml:space="preserve">must set </w:t>
      </w:r>
      <w:r w:rsidR="006E57DF">
        <w:rPr>
          <w:sz w:val="24"/>
          <w:szCs w:val="24"/>
        </w:rPr>
        <w:t>your</w:t>
      </w:r>
      <w:r w:rsidR="009C7FB7">
        <w:rPr>
          <w:sz w:val="24"/>
          <w:szCs w:val="24"/>
        </w:rPr>
        <w:t xml:space="preserve"> default setting</w:t>
      </w:r>
      <w:r w:rsidR="00EE159F">
        <w:rPr>
          <w:sz w:val="24"/>
          <w:szCs w:val="24"/>
        </w:rPr>
        <w:t>s</w:t>
      </w:r>
      <w:r w:rsidR="009C7FB7">
        <w:rPr>
          <w:sz w:val="24"/>
          <w:szCs w:val="24"/>
        </w:rPr>
        <w:t xml:space="preserve"> in </w:t>
      </w:r>
      <w:r w:rsidR="00293549">
        <w:rPr>
          <w:sz w:val="24"/>
          <w:szCs w:val="24"/>
        </w:rPr>
        <w:t>four</w:t>
      </w:r>
      <w:r w:rsidR="009C7FB7">
        <w:rPr>
          <w:sz w:val="24"/>
          <w:szCs w:val="24"/>
        </w:rPr>
        <w:t xml:space="preserve"> locations</w:t>
      </w:r>
      <w:r w:rsidR="00CC122E">
        <w:rPr>
          <w:sz w:val="24"/>
          <w:szCs w:val="24"/>
        </w:rPr>
        <w:t>.</w:t>
      </w:r>
      <w:r w:rsidR="00EE159F">
        <w:rPr>
          <w:sz w:val="24"/>
          <w:szCs w:val="24"/>
        </w:rPr>
        <w:t xml:space="preserve"> This is a one-time requirement. After </w:t>
      </w:r>
      <w:r w:rsidR="00B32AA4">
        <w:rPr>
          <w:sz w:val="24"/>
          <w:szCs w:val="24"/>
        </w:rPr>
        <w:t xml:space="preserve">your </w:t>
      </w:r>
      <w:r w:rsidR="00EE159F">
        <w:rPr>
          <w:sz w:val="24"/>
          <w:szCs w:val="24"/>
        </w:rPr>
        <w:t>default settings are established</w:t>
      </w:r>
      <w:r w:rsidR="00B32AA4">
        <w:rPr>
          <w:sz w:val="24"/>
          <w:szCs w:val="24"/>
        </w:rPr>
        <w:t xml:space="preserve">, </w:t>
      </w:r>
      <w:r w:rsidR="000B6D4B">
        <w:rPr>
          <w:sz w:val="24"/>
          <w:szCs w:val="24"/>
        </w:rPr>
        <w:t>you</w:t>
      </w:r>
      <w:r w:rsidR="00B32AA4">
        <w:rPr>
          <w:sz w:val="24"/>
          <w:szCs w:val="24"/>
        </w:rPr>
        <w:t xml:space="preserve"> can immediately create requisitions as needed each time using steps </w:t>
      </w:r>
      <w:r w:rsidR="000B6D4B">
        <w:rPr>
          <w:sz w:val="24"/>
          <w:szCs w:val="24"/>
        </w:rPr>
        <w:t>i</w:t>
      </w:r>
      <w:r w:rsidR="00B32AA4">
        <w:rPr>
          <w:sz w:val="24"/>
          <w:szCs w:val="24"/>
        </w:rPr>
        <w:t xml:space="preserve">n Section </w:t>
      </w:r>
      <w:r w:rsidR="00557002">
        <w:rPr>
          <w:sz w:val="24"/>
          <w:szCs w:val="24"/>
        </w:rPr>
        <w:t>B</w:t>
      </w:r>
      <w:r w:rsidR="00B32AA4">
        <w:rPr>
          <w:sz w:val="24"/>
          <w:szCs w:val="24"/>
        </w:rPr>
        <w:t>.</w:t>
      </w:r>
    </w:p>
    <w:p w14:paraId="5ECA800B" w14:textId="77777777" w:rsidR="00653365" w:rsidRDefault="00653365">
      <w:pPr>
        <w:spacing w:before="0"/>
        <w:ind w:left="0" w:right="0"/>
        <w:rPr>
          <w:b/>
          <w:bCs w:val="0"/>
          <w:sz w:val="24"/>
          <w:szCs w:val="24"/>
        </w:rPr>
      </w:pPr>
    </w:p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shd w:val="clear" w:color="auto" w:fill="FFCC99"/>
        <w:tblLayout w:type="fixed"/>
        <w:tblLook w:val="01E0" w:firstRow="1" w:lastRow="1" w:firstColumn="1" w:lastColumn="1" w:noHBand="0" w:noVBand="0"/>
      </w:tblPr>
      <w:tblGrid>
        <w:gridCol w:w="3199"/>
        <w:gridCol w:w="7241"/>
      </w:tblGrid>
      <w:tr w:rsidR="003E6140" w:rsidRPr="00084552" w14:paraId="6B1A1607" w14:textId="77777777">
        <w:trPr>
          <w:cantSplit/>
        </w:trPr>
        <w:tc>
          <w:tcPr>
            <w:tcW w:w="1044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61CC0649" w14:textId="77777777" w:rsidR="003E6140" w:rsidRPr="009B192A" w:rsidRDefault="003E6140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A. Set Default Settings (Four Locations) on First Visit</w:t>
            </w:r>
          </w:p>
        </w:tc>
      </w:tr>
      <w:tr w:rsidR="00B70596" w:rsidRPr="00503857" w14:paraId="2266826A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4F1B44" w14:textId="1C1BCAE7" w:rsidR="00B70596" w:rsidRPr="000740F3" w:rsidRDefault="00B70596" w:rsidP="00B70596">
            <w:pPr>
              <w:spacing w:before="60" w:after="60"/>
              <w:ind w:left="0"/>
              <w:rPr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From the myUK Landing Page, Click the SAP Fiori Launchpad icon to begin.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D5D559" w14:textId="72F22088" w:rsidR="00B70596" w:rsidRPr="00397D4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D6EEA7" wp14:editId="498E5036">
                  <wp:extent cx="4057143" cy="1638095"/>
                  <wp:effectExtent l="0" t="0" r="635" b="635"/>
                  <wp:docPr id="20063170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31708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143" cy="16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0596" w:rsidRPr="00503857" w14:paraId="1DC23BEF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CBFFE1" w14:textId="3C5C71B9" w:rsidR="00B70596" w:rsidRPr="000740F3" w:rsidRDefault="00B70596" w:rsidP="00B70596">
            <w:pPr>
              <w:spacing w:before="60" w:after="60"/>
              <w:ind w:left="0"/>
              <w:rPr>
                <w:color w:val="365F91" w:themeColor="accent1" w:themeShade="BF"/>
                <w:sz w:val="24"/>
                <w:szCs w:val="24"/>
              </w:rPr>
            </w:pPr>
            <w:r w:rsidRPr="000740F3">
              <w:rPr>
                <w:color w:val="365F91" w:themeColor="accent1" w:themeShade="BF"/>
                <w:sz w:val="24"/>
                <w:szCs w:val="24"/>
              </w:rPr>
              <w:t xml:space="preserve">1. To access T-code ME51N within the SAP S/4 environment, select Add Apps from the upper right </w:t>
            </w:r>
            <w:r>
              <w:rPr>
                <w:color w:val="365F91" w:themeColor="accent1" w:themeShade="BF"/>
                <w:sz w:val="24"/>
                <w:szCs w:val="24"/>
              </w:rPr>
              <w:t>area</w:t>
            </w:r>
            <w:r w:rsidRPr="000740F3">
              <w:rPr>
                <w:color w:val="365F91" w:themeColor="accent1" w:themeShade="BF"/>
                <w:sz w:val="24"/>
                <w:szCs w:val="24"/>
              </w:rPr>
              <w:t xml:space="preserve"> of your home page.</w:t>
            </w:r>
          </w:p>
          <w:p w14:paraId="472445D0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9705B1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  <w:r w:rsidRPr="00397D46">
              <w:rPr>
                <w:noProof/>
              </w:rPr>
              <w:drawing>
                <wp:inline distT="0" distB="0" distL="0" distR="0" wp14:anchorId="220B98BB" wp14:editId="31EF14B4">
                  <wp:extent cx="2070100" cy="800100"/>
                  <wp:effectExtent l="12700" t="12700" r="12700" b="12700"/>
                  <wp:docPr id="18276830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68303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8001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0596" w:rsidRPr="00503857" w14:paraId="2CF56E81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81F121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0740F3">
              <w:rPr>
                <w:color w:val="365F91" w:themeColor="accent1" w:themeShade="BF"/>
                <w:sz w:val="24"/>
                <w:szCs w:val="24"/>
              </w:rPr>
              <w:lastRenderedPageBreak/>
              <w:t xml:space="preserve">2.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Upon arriving to the </w:t>
            </w:r>
            <w:r w:rsidRPr="000740F3">
              <w:rPr>
                <w:color w:val="365F91" w:themeColor="accent1" w:themeShade="BF"/>
                <w:sz w:val="24"/>
                <w:szCs w:val="24"/>
              </w:rPr>
              <w:t>Apps page, enter ME51N into the Search Catalog box at the top right.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234374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  <w:r w:rsidRPr="004B5C08">
              <w:rPr>
                <w:noProof/>
              </w:rPr>
              <w:drawing>
                <wp:inline distT="0" distB="0" distL="0" distR="0" wp14:anchorId="3BF9FDE8" wp14:editId="008E6FD2">
                  <wp:extent cx="3479800" cy="838200"/>
                  <wp:effectExtent l="12700" t="12700" r="12700" b="12700"/>
                  <wp:docPr id="15838570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85709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0" cy="838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0C4664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</w:tc>
      </w:tr>
      <w:tr w:rsidR="00B70596" w:rsidRPr="00503857" w14:paraId="24674EF4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9D0E39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0740F3">
              <w:rPr>
                <w:color w:val="365F91" w:themeColor="accent1" w:themeShade="BF"/>
                <w:sz w:val="24"/>
                <w:szCs w:val="24"/>
              </w:rPr>
              <w:t xml:space="preserve">3.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Once you locate </w:t>
            </w:r>
            <w:r w:rsidRPr="000740F3">
              <w:rPr>
                <w:color w:val="365F91" w:themeColor="accent1" w:themeShade="BF"/>
                <w:sz w:val="24"/>
                <w:szCs w:val="24"/>
              </w:rPr>
              <w:t>the T-code for Create Purchase Requisition Advanced, click the plus (+) sign to add it to your home page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as a favorite.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3785DC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4F172B01" w14:textId="16E1DC21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C68F10" wp14:editId="75FD7D0D">
                      <wp:simplePos x="0" y="0"/>
                      <wp:positionH relativeFrom="column">
                        <wp:posOffset>3161665</wp:posOffset>
                      </wp:positionH>
                      <wp:positionV relativeFrom="paragraph">
                        <wp:posOffset>1221740</wp:posOffset>
                      </wp:positionV>
                      <wp:extent cx="371475" cy="266700"/>
                      <wp:effectExtent l="19050" t="19050" r="47625" b="38100"/>
                      <wp:wrapNone/>
                      <wp:docPr id="754091622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7C08B" id="Rectangle 7" o:spid="_x0000_s1026" style="position:absolute;margin-left:248.95pt;margin-top:96.2pt;width:29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" filled="f" strokecolor="#e00" strokeweight="4pt"/>
                  </w:pict>
                </mc:Fallback>
              </mc:AlternateContent>
            </w:r>
            <w:r w:rsidRPr="00CA1F4B">
              <w:rPr>
                <w:noProof/>
              </w:rPr>
              <w:drawing>
                <wp:inline distT="0" distB="0" distL="0" distR="0" wp14:anchorId="73648A27" wp14:editId="7314E337">
                  <wp:extent cx="2812946" cy="1617229"/>
                  <wp:effectExtent l="12700" t="12700" r="6985" b="8890"/>
                  <wp:docPr id="17214160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41604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900" cy="162927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D99649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</w:tc>
      </w:tr>
      <w:tr w:rsidR="00B70596" w:rsidRPr="00503857" w14:paraId="57CC81F1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4CB7B7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4. Click Create Purchase Requisition Advanced to open T-code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30AF7C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52C9173D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  <w:r w:rsidRPr="00B447EA">
              <w:rPr>
                <w:noProof/>
              </w:rPr>
              <w:drawing>
                <wp:inline distT="0" distB="0" distL="0" distR="0" wp14:anchorId="035DB3B0" wp14:editId="3CC32068">
                  <wp:extent cx="3695700" cy="863600"/>
                  <wp:effectExtent l="12700" t="12700" r="12700" b="12700"/>
                  <wp:docPr id="15512365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23654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700" cy="863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8D6E48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</w:tc>
      </w:tr>
      <w:tr w:rsidR="00B70596" w:rsidRPr="00503857" w14:paraId="4AA9BA75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A1E6D2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5. Setting One – Once the app starts, click the Menu button at the top left and select Settings. </w:t>
            </w:r>
          </w:p>
          <w:p w14:paraId="6D20F22F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(This is one-time only.)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F7E47F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78059381" w14:textId="6C2C815C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6B9E03" wp14:editId="4FBFC2E2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2069465</wp:posOffset>
                      </wp:positionV>
                      <wp:extent cx="866775" cy="190500"/>
                      <wp:effectExtent l="19050" t="19050" r="47625" b="38100"/>
                      <wp:wrapNone/>
                      <wp:docPr id="1656092051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7B362" id="Rectangle 7" o:spid="_x0000_s1026" style="position:absolute;margin-left:115.45pt;margin-top:162.95pt;width:68.2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" filled="f" strokecolor="#e00" strokeweight="4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3144E9" wp14:editId="243FCC4D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497205</wp:posOffset>
                      </wp:positionV>
                      <wp:extent cx="809625" cy="76200"/>
                      <wp:effectExtent l="0" t="95250" r="0" b="76200"/>
                      <wp:wrapNone/>
                      <wp:docPr id="850044555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9625" cy="762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15CCB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57pt;margin-top:39.15pt;width:63.75pt;height: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" strokecolor="#e00" strokeweight="4pt">
                      <v:stroke endarrow="block"/>
                    </v:shape>
                  </w:pict>
                </mc:Fallback>
              </mc:AlternateContent>
            </w:r>
            <w:r w:rsidRPr="00140ECD">
              <w:rPr>
                <w:noProof/>
              </w:rPr>
              <w:drawing>
                <wp:inline distT="0" distB="0" distL="0" distR="0" wp14:anchorId="24BF1BD6" wp14:editId="25799012">
                  <wp:extent cx="1905000" cy="2361408"/>
                  <wp:effectExtent l="19050" t="19050" r="19050" b="20320"/>
                  <wp:docPr id="249957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9578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904" cy="239351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F8C4FC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</w:tc>
      </w:tr>
      <w:tr w:rsidR="00B70596" w:rsidRPr="00503857" w14:paraId="0AABF22E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BAD480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 xml:space="preserve">6. Select Visualization from the left menu. Ensure both selections under Dropdown List section are set to On. </w:t>
            </w:r>
          </w:p>
          <w:p w14:paraId="11E27CA8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77E66482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Ensure both selections for Enhanced Search are set to on.</w:t>
            </w:r>
          </w:p>
          <w:p w14:paraId="1FEA4074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6C62FC35" w14:textId="5CAACF94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Click SAVE when complete.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27810" w14:textId="2BE2576C" w:rsidR="00B70596" w:rsidRDefault="00B70596" w:rsidP="00B70596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3E74CC90" w14:textId="356BF8CD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B45179" wp14:editId="20DB57B8">
                      <wp:simplePos x="0" y="0"/>
                      <wp:positionH relativeFrom="column">
                        <wp:posOffset>4028440</wp:posOffset>
                      </wp:positionH>
                      <wp:positionV relativeFrom="paragraph">
                        <wp:posOffset>419100</wp:posOffset>
                      </wp:positionV>
                      <wp:extent cx="371475" cy="342900"/>
                      <wp:effectExtent l="19050" t="19050" r="47625" b="38100"/>
                      <wp:wrapNone/>
                      <wp:docPr id="1625085695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D132E" id="Rectangle 7" o:spid="_x0000_s1026" style="position:absolute;margin-left:317.2pt;margin-top:33pt;width:29.2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" filled="f" strokecolor="#e00" strokeweight="4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19B0D7" wp14:editId="73EEEB1C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504825</wp:posOffset>
                      </wp:positionV>
                      <wp:extent cx="619125" cy="266700"/>
                      <wp:effectExtent l="19050" t="19050" r="47625" b="38100"/>
                      <wp:wrapNone/>
                      <wp:docPr id="112677267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9C7314" id="Rectangle 7" o:spid="_x0000_s1026" style="position:absolute;margin-left:15.7pt;margin-top:39.75pt;width:48.7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" filled="f" strokecolor="#e00" strokeweight="4pt"/>
                  </w:pict>
                </mc:Fallback>
              </mc:AlternateContent>
            </w:r>
            <w:r w:rsidRPr="0086301F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1CE68EDC" wp14:editId="2C1A430C">
                  <wp:extent cx="4460875" cy="2394585"/>
                  <wp:effectExtent l="12700" t="12700" r="9525" b="18415"/>
                  <wp:docPr id="19837814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78144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23945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D8867B" w14:textId="45CCF8E1" w:rsidR="00B70596" w:rsidRPr="000C37C8" w:rsidRDefault="00B70596" w:rsidP="00B70596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B70596" w:rsidRPr="00503857" w14:paraId="7B2D81E1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E00C6D" w14:textId="60768906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7. Setting Two - Select Personal Setting from the top menu.</w:t>
            </w:r>
          </w:p>
          <w:p w14:paraId="1D499076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(This is one-time only.)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37BC29" w14:textId="27F54E01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FFC5CAC" wp14:editId="762833D3">
                      <wp:simplePos x="0" y="0"/>
                      <wp:positionH relativeFrom="column">
                        <wp:posOffset>4066540</wp:posOffset>
                      </wp:positionH>
                      <wp:positionV relativeFrom="paragraph">
                        <wp:posOffset>-691515</wp:posOffset>
                      </wp:positionV>
                      <wp:extent cx="371475" cy="352425"/>
                      <wp:effectExtent l="19050" t="19050" r="47625" b="47625"/>
                      <wp:wrapNone/>
                      <wp:docPr id="198071518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E4064" id="Rectangle 7" o:spid="_x0000_s1026" style="position:absolute;margin-left:320.2pt;margin-top:-54.45pt;width:29.2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" filled="f" strokecolor="#e00" strokeweight="4pt"/>
                  </w:pict>
                </mc:Fallback>
              </mc:AlternateContent>
            </w:r>
          </w:p>
          <w:p w14:paraId="373A3AB3" w14:textId="08BE315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8B09BA" wp14:editId="7F366BE7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307340</wp:posOffset>
                      </wp:positionV>
                      <wp:extent cx="1514475" cy="400050"/>
                      <wp:effectExtent l="19050" t="19050" r="47625" b="38100"/>
                      <wp:wrapNone/>
                      <wp:docPr id="1820510720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47AFD1" id="Rectangle 7" o:spid="_x0000_s1026" style="position:absolute;margin-left:65.2pt;margin-top:24.2pt;width:119.25pt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" filled="f" strokecolor="#e00" strokeweight="4pt"/>
                  </w:pict>
                </mc:Fallback>
              </mc:AlternateContent>
            </w:r>
            <w:r w:rsidRPr="00E23A8B">
              <w:rPr>
                <w:noProof/>
              </w:rPr>
              <w:drawing>
                <wp:inline distT="0" distB="0" distL="0" distR="0" wp14:anchorId="636229A7" wp14:editId="0079B9AC">
                  <wp:extent cx="4089400" cy="876300"/>
                  <wp:effectExtent l="12700" t="12700" r="12700" b="12700"/>
                  <wp:docPr id="3317715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77154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0" cy="8763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EABBA5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</w:tc>
      </w:tr>
      <w:tr w:rsidR="00B70596" w:rsidRPr="00503857" w14:paraId="19ADC549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DC85E2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8. On Basic Settings tab, set Selection Period for My Docs to -9999 for No Restrictions.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08ED37" w14:textId="42A67225" w:rsidR="00B70596" w:rsidRDefault="00B70596" w:rsidP="00B70596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4F814713" w14:textId="0675C4A5" w:rsidR="00B70596" w:rsidRDefault="00B70596" w:rsidP="00B70596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211CE6B" wp14:editId="4F13591E">
                      <wp:simplePos x="0" y="0"/>
                      <wp:positionH relativeFrom="column">
                        <wp:posOffset>2790190</wp:posOffset>
                      </wp:positionH>
                      <wp:positionV relativeFrom="paragraph">
                        <wp:posOffset>904875</wp:posOffset>
                      </wp:positionV>
                      <wp:extent cx="1504950" cy="266700"/>
                      <wp:effectExtent l="19050" t="19050" r="38100" b="38100"/>
                      <wp:wrapNone/>
                      <wp:docPr id="301209312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C1AD9" id="Rectangle 7" o:spid="_x0000_s1026" style="position:absolute;margin-left:219.7pt;margin-top:71.25pt;width:118.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" filled="f" strokecolor="#e00" strokeweight="4pt"/>
                  </w:pict>
                </mc:Fallback>
              </mc:AlternateContent>
            </w:r>
            <w:r w:rsidRPr="009F3ADD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2EFE17F3" wp14:editId="64E9A0EA">
                  <wp:extent cx="4460875" cy="1386205"/>
                  <wp:effectExtent l="12700" t="12700" r="9525" b="10795"/>
                  <wp:docPr id="3640042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00429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13862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90738D" w14:textId="77777777" w:rsidR="00B70596" w:rsidRPr="00C932B3" w:rsidRDefault="00B70596" w:rsidP="00B70596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B70596" w:rsidRPr="00503857" w14:paraId="4250ECB0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764BED" w14:textId="2ABB20CD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 xml:space="preserve">9. On the same selection set Default Values on Requisition Header as follows. </w:t>
            </w:r>
          </w:p>
          <w:p w14:paraId="674B84BC" w14:textId="1C3ED511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(This is one-time only.)</w:t>
            </w:r>
          </w:p>
          <w:p w14:paraId="572FFEA1" w14:textId="77777777" w:rsidR="00B70596" w:rsidRPr="0071401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67485AA0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&gt;Document type – NB Purchase Requisition</w:t>
            </w:r>
          </w:p>
          <w:p w14:paraId="5DC99ACB" w14:textId="77777777" w:rsidR="00B70596" w:rsidRPr="0071401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1A444274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&gt;Item Category – Select 0 Standard and check Always Propose</w:t>
            </w:r>
          </w:p>
          <w:p w14:paraId="47B61469" w14:textId="77777777" w:rsidR="00B70596" w:rsidRPr="0071401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2F39E9CB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&gt;AcctAssCat – Select K-Cost Center or P-Project (WBS Element-Grant) depending on the cost object type you most frequently use and check Always Propose</w:t>
            </w:r>
          </w:p>
          <w:p w14:paraId="5BCAEEEE" w14:textId="77777777" w:rsidR="00B70596" w:rsidRPr="0071401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133D06AB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&gt;Delivery Date – Enter D in first box only and check Always Propose</w:t>
            </w:r>
          </w:p>
          <w:p w14:paraId="2735784F" w14:textId="77777777" w:rsidR="00B70596" w:rsidRPr="0071401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49552C4A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&gt;Plant – Enter UK00 and check Always Propose</w:t>
            </w:r>
          </w:p>
          <w:p w14:paraId="6390F88F" w14:textId="77777777" w:rsidR="00B70596" w:rsidRPr="0071401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4B9C7272" w14:textId="145FACB2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</w:t>
            </w:r>
            <w:r w:rsidRPr="00E27F3F">
              <w:rPr>
                <w:b/>
                <w:color w:val="365F91" w:themeColor="accent1" w:themeShade="BF"/>
                <w:sz w:val="24"/>
                <w:szCs w:val="24"/>
                <w:u w:val="single"/>
              </w:rPr>
              <w:t>Important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: Requisitioner – Enter your </w:t>
            </w:r>
            <w:r w:rsidRPr="00E27F3F">
              <w:rPr>
                <w:b/>
                <w:color w:val="365F91" w:themeColor="accent1" w:themeShade="BF"/>
                <w:sz w:val="24"/>
                <w:szCs w:val="24"/>
                <w:u w:val="single"/>
              </w:rPr>
              <w:t>Linkblue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ID and check Always Propose</w:t>
            </w:r>
          </w:p>
          <w:p w14:paraId="4BDF59DA" w14:textId="77777777" w:rsidR="00B70596" w:rsidRPr="0071401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5286E340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&gt;Currency – Enter USD</w:t>
            </w:r>
          </w:p>
          <w:p w14:paraId="1BC8ED09" w14:textId="77777777" w:rsidR="00B70596" w:rsidRPr="00A86D11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8"/>
                <w:szCs w:val="8"/>
              </w:rPr>
            </w:pPr>
          </w:p>
          <w:p w14:paraId="063A437F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&gt;Check box for Source Determination</w:t>
            </w:r>
          </w:p>
          <w:p w14:paraId="043C0EB8" w14:textId="77777777" w:rsidR="00B70596" w:rsidRPr="00A86D11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6"/>
                <w:szCs w:val="16"/>
              </w:rPr>
            </w:pPr>
          </w:p>
          <w:p w14:paraId="0F0D696F" w14:textId="77777777" w:rsidR="00B70596" w:rsidRPr="00A86D11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&gt;Click Save</w:t>
            </w:r>
          </w:p>
          <w:p w14:paraId="109290D5" w14:textId="77777777" w:rsidR="00B70596" w:rsidRPr="00A86D11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8"/>
                <w:szCs w:val="8"/>
              </w:rPr>
            </w:pP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5FB89F" w14:textId="064820D2" w:rsidR="00B70596" w:rsidRDefault="00B70596" w:rsidP="00B70596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D838B6B" wp14:editId="5FC45E50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3013075</wp:posOffset>
                      </wp:positionV>
                      <wp:extent cx="1219200" cy="190500"/>
                      <wp:effectExtent l="19050" t="19050" r="38100" b="38100"/>
                      <wp:wrapNone/>
                      <wp:docPr id="869000431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362A88" id="Rectangle 7" o:spid="_x0000_s1026" style="position:absolute;margin-left:22.45pt;margin-top:237.25pt;width:96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" filled="f" strokecolor="#e00" strokeweight="4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58622F6" wp14:editId="74B506A7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716915</wp:posOffset>
                      </wp:positionV>
                      <wp:extent cx="2628900" cy="2276475"/>
                      <wp:effectExtent l="19050" t="19050" r="38100" b="47625"/>
                      <wp:wrapNone/>
                      <wp:docPr id="1087313488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0" cy="22764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AF0C5" id="Rectangle 7" o:spid="_x0000_s1026" style="position:absolute;margin-left:50.95pt;margin-top:56.45pt;width:207pt;height:17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" filled="f" strokecolor="#e00" strokeweight="4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7977269" wp14:editId="6A4F5352">
                      <wp:simplePos x="0" y="0"/>
                      <wp:positionH relativeFrom="column">
                        <wp:posOffset>3352165</wp:posOffset>
                      </wp:positionH>
                      <wp:positionV relativeFrom="paragraph">
                        <wp:posOffset>974090</wp:posOffset>
                      </wp:positionV>
                      <wp:extent cx="1066800" cy="1838325"/>
                      <wp:effectExtent l="19050" t="19050" r="38100" b="47625"/>
                      <wp:wrapNone/>
                      <wp:docPr id="8983079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18383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44200" id="Rectangle 7" o:spid="_x0000_s1026" style="position:absolute;margin-left:263.95pt;margin-top:76.7pt;width:84pt;height:14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" filled="f" strokecolor="#e00" strokeweight="4pt"/>
                  </w:pict>
                </mc:Fallback>
              </mc:AlternateContent>
            </w:r>
            <w:r w:rsidRPr="003A35BF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71CF1077" wp14:editId="2FB78ECE">
                  <wp:extent cx="4460875" cy="3174365"/>
                  <wp:effectExtent l="12700" t="12700" r="9525" b="13335"/>
                  <wp:docPr id="19634014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40140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31743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ED420F" w14:textId="501AA099" w:rsidR="00B70596" w:rsidRDefault="00B70596" w:rsidP="00B70596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320BE97B" w14:textId="1881E531" w:rsidR="00B70596" w:rsidRDefault="00B70596" w:rsidP="00B70596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t>If some fields are missing, click the More Fields button to move needed ones into view.</w:t>
            </w:r>
          </w:p>
          <w:p w14:paraId="0E08D7B9" w14:textId="69F5EA74" w:rsidR="00B70596" w:rsidRDefault="00B70596" w:rsidP="00B70596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044884FD" w14:textId="3A19AE7F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 w:rsidRPr="00203CAC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6D229AE6" wp14:editId="639D6436">
                  <wp:extent cx="3157720" cy="1058820"/>
                  <wp:effectExtent l="12700" t="12700" r="17780" b="8255"/>
                  <wp:docPr id="1139670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67018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842" cy="106925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CAF61F" w14:textId="77777777" w:rsidR="00B70596" w:rsidRDefault="00B70596" w:rsidP="00B70596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B70596" w:rsidRPr="00503857" w14:paraId="51F85EE5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2A618C" w14:textId="4FBC4415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10. Setting 3 - Set Default Values on Requisition Line Item. The icon button is in the middle screen section.</w:t>
            </w:r>
          </w:p>
          <w:p w14:paraId="70ED0748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(This is one-time only.)</w:t>
            </w:r>
          </w:p>
          <w:p w14:paraId="503D43AD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595A1AB0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Set the exact same settings and checkboxes here at the Line-Item level as you did for the header level in the previous step.</w:t>
            </w:r>
          </w:p>
          <w:p w14:paraId="70BEBFC8" w14:textId="77777777" w:rsidR="00B70596" w:rsidRPr="000E4253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60D0406F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&gt;Click Save</w:t>
            </w:r>
          </w:p>
          <w:p w14:paraId="3044C801" w14:textId="77777777" w:rsidR="00B70596" w:rsidRPr="00503857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B9947F" w14:textId="76375D4E" w:rsidR="00B70596" w:rsidRDefault="00B70596" w:rsidP="00B70596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3F82A693" w14:textId="4DE83478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123D3876" w14:textId="4503671B" w:rsidR="00B70596" w:rsidRDefault="00D02CC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07941BA" wp14:editId="79F534A0">
                      <wp:simplePos x="0" y="0"/>
                      <wp:positionH relativeFrom="column">
                        <wp:posOffset>1437640</wp:posOffset>
                      </wp:positionH>
                      <wp:positionV relativeFrom="paragraph">
                        <wp:posOffset>309880</wp:posOffset>
                      </wp:positionV>
                      <wp:extent cx="1552575" cy="400050"/>
                      <wp:effectExtent l="19050" t="19050" r="47625" b="38100"/>
                      <wp:wrapNone/>
                      <wp:docPr id="45734392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5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2EB60" id="Rectangle 7" o:spid="_x0000_s1026" style="position:absolute;margin-left:113.2pt;margin-top:24.4pt;width:122.25pt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" filled="f" strokecolor="#e00" strokeweight="4pt"/>
                  </w:pict>
                </mc:Fallback>
              </mc:AlternateContent>
            </w:r>
            <w:r w:rsidR="00B70596" w:rsidRPr="005B569E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2FEE4C21" wp14:editId="63EB58EA">
                  <wp:extent cx="2387600" cy="838200"/>
                  <wp:effectExtent l="12700" t="12700" r="12700" b="12700"/>
                  <wp:docPr id="14584162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41622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838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ABBF4A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44D64B1B" w14:textId="1C112543" w:rsidR="00B70596" w:rsidRDefault="00D02CC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0F35BBD" wp14:editId="1D75D8A0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2642870</wp:posOffset>
                      </wp:positionV>
                      <wp:extent cx="1257300" cy="219075"/>
                      <wp:effectExtent l="19050" t="19050" r="38100" b="47625"/>
                      <wp:wrapNone/>
                      <wp:docPr id="1946903241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61F96" id="Rectangle 7" o:spid="_x0000_s1026" style="position:absolute;margin-left:11.95pt;margin-top:208.1pt;width:99pt;height:1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" filled="f" strokecolor="#e00" strokeweight="4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FFDE0B5" wp14:editId="7FC3803D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347345</wp:posOffset>
                      </wp:positionV>
                      <wp:extent cx="2714625" cy="2276475"/>
                      <wp:effectExtent l="19050" t="19050" r="47625" b="47625"/>
                      <wp:wrapNone/>
                      <wp:docPr id="67812974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4625" cy="22764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4A269" id="Rectangle 7" o:spid="_x0000_s1026" style="position:absolute;margin-left:35.95pt;margin-top:27.35pt;width:213.75pt;height:179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" filled="f" strokecolor="#e00" strokeweight="4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AB06121" wp14:editId="6BADE634">
                      <wp:simplePos x="0" y="0"/>
                      <wp:positionH relativeFrom="column">
                        <wp:posOffset>3247390</wp:posOffset>
                      </wp:positionH>
                      <wp:positionV relativeFrom="paragraph">
                        <wp:posOffset>633095</wp:posOffset>
                      </wp:positionV>
                      <wp:extent cx="990600" cy="1828800"/>
                      <wp:effectExtent l="19050" t="19050" r="38100" b="38100"/>
                      <wp:wrapNone/>
                      <wp:docPr id="1467307925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44649" id="Rectangle 7" o:spid="_x0000_s1026" style="position:absolute;margin-left:255.7pt;margin-top:49.85pt;width:78pt;height:2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" filled="f" strokecolor="#e00" strokeweight="4pt"/>
                  </w:pict>
                </mc:Fallback>
              </mc:AlternateContent>
            </w:r>
            <w:r w:rsidR="00B70596" w:rsidRPr="0033133D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56BEFB6C" wp14:editId="77C04615">
                  <wp:extent cx="4460875" cy="2929255"/>
                  <wp:effectExtent l="12700" t="12700" r="9525" b="17145"/>
                  <wp:docPr id="8214570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45700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29292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0C20C0" w14:textId="6A10A830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28514CB4" w14:textId="5BC679F0" w:rsidR="00B70596" w:rsidRPr="00503857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B70596" w:rsidRPr="00503857" w14:paraId="7DC5A360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14508" w14:textId="4711CD01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11. Setting 4 - Locate the Layout button in the middle of the requisition screen and click the black triangle on the right side.</w:t>
            </w:r>
          </w:p>
          <w:p w14:paraId="2992338D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(This is one-time only.)</w:t>
            </w:r>
          </w:p>
          <w:p w14:paraId="68D0746C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200F4906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&gt;Click Choose Layout</w:t>
            </w:r>
          </w:p>
          <w:p w14:paraId="05713357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62CB4102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&gt;Select /CAMPUS_REQ as your layout type to bring into view</w:t>
            </w:r>
          </w:p>
          <w:p w14:paraId="2A89D09B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148CD9" w14:textId="3CFB608A" w:rsidR="00B70596" w:rsidRDefault="00D02CC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93C7440" wp14:editId="4840810C">
                      <wp:simplePos x="0" y="0"/>
                      <wp:positionH relativeFrom="column">
                        <wp:posOffset>866140</wp:posOffset>
                      </wp:positionH>
                      <wp:positionV relativeFrom="paragraph">
                        <wp:posOffset>203835</wp:posOffset>
                      </wp:positionV>
                      <wp:extent cx="1038225" cy="447675"/>
                      <wp:effectExtent l="19050" t="19050" r="66675" b="66675"/>
                      <wp:wrapNone/>
                      <wp:docPr id="66954468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8225" cy="4476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E07E1" id="Straight Arrow Connector 8" o:spid="_x0000_s1026" type="#_x0000_t32" style="position:absolute;margin-left:68.2pt;margin-top:16.05pt;width:81.75pt;height:35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" strokecolor="#e00" strokeweight="4pt">
                      <v:stroke endarrow="block"/>
                    </v:shape>
                  </w:pict>
                </mc:Fallback>
              </mc:AlternateContent>
            </w:r>
          </w:p>
          <w:p w14:paraId="236C1FB3" w14:textId="0AF4952B" w:rsidR="00B70596" w:rsidRDefault="00B70596" w:rsidP="00B70596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0608D8B8" w14:textId="29E90E5E" w:rsidR="00B70596" w:rsidRDefault="00EF22F3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47D5568" wp14:editId="059853E1">
                      <wp:simplePos x="0" y="0"/>
                      <wp:positionH relativeFrom="column">
                        <wp:posOffset>1647190</wp:posOffset>
                      </wp:positionH>
                      <wp:positionV relativeFrom="paragraph">
                        <wp:posOffset>624205</wp:posOffset>
                      </wp:positionV>
                      <wp:extent cx="1066800" cy="295275"/>
                      <wp:effectExtent l="19050" t="19050" r="38100" b="47625"/>
                      <wp:wrapNone/>
                      <wp:docPr id="1687375749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63C7D" id="Rectangle 7" o:spid="_x0000_s1026" style="position:absolute;margin-left:129.7pt;margin-top:49.15pt;width:84pt;height:2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" filled="f" strokecolor="#e00" strokeweight="4pt"/>
                  </w:pict>
                </mc:Fallback>
              </mc:AlternateContent>
            </w:r>
            <w:r w:rsidR="00B70596" w:rsidRPr="00534D79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264D8A64" wp14:editId="4AA98141">
                  <wp:extent cx="2243319" cy="1562761"/>
                  <wp:effectExtent l="12700" t="12700" r="17780" b="12065"/>
                  <wp:docPr id="15724782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47823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522" cy="158449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6EB149" w14:textId="14B975CE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5D93F7F6" w14:textId="1BBAF1A4" w:rsidR="00B70596" w:rsidRDefault="00D02CC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52B493C" wp14:editId="5446F8BD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1318895</wp:posOffset>
                      </wp:positionV>
                      <wp:extent cx="4248150" cy="180975"/>
                      <wp:effectExtent l="19050" t="19050" r="38100" b="47625"/>
                      <wp:wrapNone/>
                      <wp:docPr id="1371822019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C88CF" id="Rectangle 7" o:spid="_x0000_s1026" style="position:absolute;margin-left:5.95pt;margin-top:103.85pt;width:334.5pt;height:1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" filled="f" strokecolor="#e00" strokeweight="4pt"/>
                  </w:pict>
                </mc:Fallback>
              </mc:AlternateContent>
            </w:r>
            <w:r w:rsidR="00B70596" w:rsidRPr="00B94410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5D27A1C2" wp14:editId="5475771A">
                  <wp:extent cx="4460875" cy="1651000"/>
                  <wp:effectExtent l="12700" t="12700" r="9525" b="12700"/>
                  <wp:docPr id="12496983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698385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1651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9C8C49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60BE7FEB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073E4B71" w14:textId="77777777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7BE0E532" w14:textId="77777777" w:rsidR="00B70596" w:rsidRPr="00503857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B70596" w:rsidRPr="00503857" w14:paraId="261F83AF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98F97" w14:textId="48841423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12. Click the right side of the Layout button a second time and select Save Layout from the dropdown menu.</w:t>
            </w:r>
          </w:p>
          <w:p w14:paraId="49A6551E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0D1C41C2" w14:textId="40FDAF6A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&gt;With /CAMPUS_REQ layout showing, place a checkmark on the Default box and click Adopt.</w:t>
            </w:r>
          </w:p>
          <w:p w14:paraId="10136B7F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542C9B49" w14:textId="4E961BE1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&gt;Click Yes to Save Layout</w:t>
            </w:r>
          </w:p>
          <w:p w14:paraId="0C6D4181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23F086E7" w14:textId="7CDFC4A6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Note: The same layout is used by every Requisitioner. Ensure not to make any other changes to the layout.</w:t>
            </w:r>
          </w:p>
          <w:p w14:paraId="1C5EF8E7" w14:textId="77777777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540FAD92" w14:textId="4FD09484" w:rsidR="00B70596" w:rsidRDefault="00B70596" w:rsidP="00B7059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This completes all of your one-time settings for ME51N Create Purchase Requisition Advanced.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8289FC" w14:textId="3B88BBBF" w:rsidR="00B70596" w:rsidRDefault="00D02CC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849941F" wp14:editId="3C17D366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232410</wp:posOffset>
                      </wp:positionV>
                      <wp:extent cx="600075" cy="142875"/>
                      <wp:effectExtent l="0" t="38100" r="47625" b="104775"/>
                      <wp:wrapNone/>
                      <wp:docPr id="250352297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428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4235F" id="Straight Arrow Connector 8" o:spid="_x0000_s1026" type="#_x0000_t32" style="position:absolute;margin-left:98.95pt;margin-top:18.3pt;width:47.25pt;height:1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" strokecolor="#e00" strokeweight="4pt">
                      <v:stroke endarrow="block"/>
                    </v:shape>
                  </w:pict>
                </mc:Fallback>
              </mc:AlternateContent>
            </w:r>
          </w:p>
          <w:p w14:paraId="42F4817B" w14:textId="00C9DE3F" w:rsidR="00B70596" w:rsidRDefault="00D02CC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C274F49" wp14:editId="408C1EFD">
                      <wp:simplePos x="0" y="0"/>
                      <wp:positionH relativeFrom="column">
                        <wp:posOffset>1637665</wp:posOffset>
                      </wp:positionH>
                      <wp:positionV relativeFrom="paragraph">
                        <wp:posOffset>847725</wp:posOffset>
                      </wp:positionV>
                      <wp:extent cx="1019175" cy="266700"/>
                      <wp:effectExtent l="19050" t="19050" r="47625" b="38100"/>
                      <wp:wrapNone/>
                      <wp:docPr id="1455981434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D0335" id="Rectangle 7" o:spid="_x0000_s1026" style="position:absolute;margin-left:128.95pt;margin-top:66.75pt;width:80.2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" filled="f" strokecolor="#e00" strokeweight="4pt"/>
                  </w:pict>
                </mc:Fallback>
              </mc:AlternateContent>
            </w:r>
            <w:r w:rsidR="00B70596" w:rsidRPr="00861AD4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3967024D" wp14:editId="3FD0265B">
                  <wp:extent cx="1787785" cy="1465814"/>
                  <wp:effectExtent l="12700" t="12700" r="15875" b="7620"/>
                  <wp:docPr id="17551382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13822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904" cy="147575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182BF8" w14:textId="79B336CF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51001081" w14:textId="58FD85AD" w:rsidR="00B70596" w:rsidRDefault="00D02CC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9A45B9D" wp14:editId="405C56B7">
                      <wp:simplePos x="0" y="0"/>
                      <wp:positionH relativeFrom="column">
                        <wp:posOffset>3876040</wp:posOffset>
                      </wp:positionH>
                      <wp:positionV relativeFrom="paragraph">
                        <wp:posOffset>2805430</wp:posOffset>
                      </wp:positionV>
                      <wp:extent cx="285750" cy="209550"/>
                      <wp:effectExtent l="19050" t="19050" r="38100" b="38100"/>
                      <wp:wrapNone/>
                      <wp:docPr id="169583200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20316" id="Rectangle 7" o:spid="_x0000_s1026" style="position:absolute;margin-left:305.2pt;margin-top:220.9pt;width:22.5pt;height:1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" filled="f" strokecolor="#e00" strokeweight="4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29827A7" wp14:editId="7D90EA33">
                      <wp:simplePos x="0" y="0"/>
                      <wp:positionH relativeFrom="column">
                        <wp:posOffset>2590165</wp:posOffset>
                      </wp:positionH>
                      <wp:positionV relativeFrom="paragraph">
                        <wp:posOffset>2338705</wp:posOffset>
                      </wp:positionV>
                      <wp:extent cx="542925" cy="209550"/>
                      <wp:effectExtent l="19050" t="19050" r="47625" b="38100"/>
                      <wp:wrapNone/>
                      <wp:docPr id="1720989172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0B0E6" id="Rectangle 7" o:spid="_x0000_s1026" style="position:absolute;margin-left:203.95pt;margin-top:184.15pt;width:42.75pt;height:1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" filled="f" strokecolor="#e00" strokeweight="4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EE1DD4D" wp14:editId="162E41C0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386080</wp:posOffset>
                      </wp:positionV>
                      <wp:extent cx="3526155" cy="171450"/>
                      <wp:effectExtent l="19050" t="19050" r="36195" b="38100"/>
                      <wp:wrapNone/>
                      <wp:docPr id="865828642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615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F0787" id="Rectangle 7" o:spid="_x0000_s1026" style="position:absolute;margin-left:11.95pt;margin-top:30.4pt;width:277.65pt;height:1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" filled="f" strokecolor="#e00" strokeweight="4pt"/>
                  </w:pict>
                </mc:Fallback>
              </mc:AlternateContent>
            </w:r>
            <w:r w:rsidR="00B70596" w:rsidRPr="00AA55F2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2F5C377E" wp14:editId="7FC9ACB8">
                  <wp:extent cx="4460875" cy="2990215"/>
                  <wp:effectExtent l="12700" t="12700" r="9525" b="6985"/>
                  <wp:docPr id="20189095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90956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29902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718F91" w14:textId="7BB7E5F3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2D7A49E6" w14:textId="522EE3FE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 w:rsidRPr="0030253D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6E30AB41" wp14:editId="0CD5E5A9">
                  <wp:extent cx="2894403" cy="1661655"/>
                  <wp:effectExtent l="12700" t="12700" r="13970" b="15240"/>
                  <wp:docPr id="20743728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37287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609" cy="167268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5B8C3A" w14:textId="5BC12BE5" w:rsidR="00B70596" w:rsidRDefault="00B70596" w:rsidP="00B7059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</w:tbl>
    <w:p w14:paraId="746A5E69" w14:textId="1CBDDE90" w:rsidR="00884E29" w:rsidRDefault="00D44634">
      <w:pPr>
        <w:spacing w:before="0"/>
        <w:ind w:left="0" w:right="0"/>
        <w:rPr>
          <w:b/>
          <w:bCs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B42BEB2" wp14:editId="50FAEEAF">
                <wp:simplePos x="0" y="0"/>
                <wp:positionH relativeFrom="column">
                  <wp:posOffset>3486149</wp:posOffset>
                </wp:positionH>
                <wp:positionV relativeFrom="paragraph">
                  <wp:posOffset>-570231</wp:posOffset>
                </wp:positionV>
                <wp:extent cx="1171575" cy="219075"/>
                <wp:effectExtent l="19050" t="19050" r="47625" b="47625"/>
                <wp:wrapNone/>
                <wp:docPr id="26941931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8680E" id="Rectangle 7" o:spid="_x0000_s1026" style="position:absolute;margin-left:274.5pt;margin-top:-44.9pt;width:92.25pt;height:17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" filled="f" strokecolor="#e00" strokeweight="4pt"/>
            </w:pict>
          </mc:Fallback>
        </mc:AlternateContent>
      </w:r>
    </w:p>
    <w:p w14:paraId="32706230" w14:textId="77777777" w:rsidR="00884E29" w:rsidRDefault="00884E29">
      <w:pPr>
        <w:spacing w:before="0"/>
        <w:ind w:left="0" w:right="0"/>
        <w:rPr>
          <w:b/>
          <w:bCs w:val="0"/>
          <w:sz w:val="24"/>
          <w:szCs w:val="24"/>
        </w:rPr>
      </w:pPr>
      <w:r>
        <w:rPr>
          <w:b/>
          <w:bCs w:val="0"/>
          <w:sz w:val="24"/>
          <w:szCs w:val="24"/>
        </w:rPr>
        <w:br w:type="page"/>
      </w:r>
    </w:p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shd w:val="clear" w:color="auto" w:fill="FFCC99"/>
        <w:tblLayout w:type="fixed"/>
        <w:tblLook w:val="01E0" w:firstRow="1" w:lastRow="1" w:firstColumn="1" w:lastColumn="1" w:noHBand="0" w:noVBand="0"/>
      </w:tblPr>
      <w:tblGrid>
        <w:gridCol w:w="3199"/>
        <w:gridCol w:w="7241"/>
      </w:tblGrid>
      <w:tr w:rsidR="00EA6A23" w:rsidRPr="00084552" w14:paraId="4D79C8AE" w14:textId="77777777">
        <w:trPr>
          <w:cantSplit/>
        </w:trPr>
        <w:tc>
          <w:tcPr>
            <w:tcW w:w="1044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7612E21F" w14:textId="5CB499B6" w:rsidR="00EA6A23" w:rsidRPr="009B192A" w:rsidRDefault="003900E8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lastRenderedPageBreak/>
              <w:t>B</w:t>
            </w:r>
            <w:r w:rsidR="00EA6A23">
              <w:rPr>
                <w:b/>
                <w:bCs w:val="0"/>
                <w:sz w:val="24"/>
                <w:szCs w:val="24"/>
              </w:rPr>
              <w:t xml:space="preserve">. Create ME51N SAP Requisition for </w:t>
            </w:r>
            <w:r w:rsidR="00162CF6">
              <w:rPr>
                <w:b/>
                <w:bCs w:val="0"/>
                <w:sz w:val="24"/>
                <w:szCs w:val="24"/>
              </w:rPr>
              <w:t>Free Text Order</w:t>
            </w:r>
          </w:p>
        </w:tc>
      </w:tr>
      <w:tr w:rsidR="005537AE" w:rsidRPr="00503857" w14:paraId="02FC6BA5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D58C47" w14:textId="34742F61" w:rsidR="005537AE" w:rsidRDefault="00A75A35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1. Enter header and/or Business Purpose Notes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A882C" w14:textId="77777777" w:rsidR="005537AE" w:rsidRDefault="005537AE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1EFD69F0" w14:textId="5E15C741" w:rsidR="003A5BE4" w:rsidRDefault="00D44634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B6C03B6" wp14:editId="1EC4A567">
                      <wp:simplePos x="0" y="0"/>
                      <wp:positionH relativeFrom="column">
                        <wp:posOffset>2027555</wp:posOffset>
                      </wp:positionH>
                      <wp:positionV relativeFrom="paragraph">
                        <wp:posOffset>619125</wp:posOffset>
                      </wp:positionV>
                      <wp:extent cx="2295525" cy="200025"/>
                      <wp:effectExtent l="19050" t="19050" r="47625" b="47625"/>
                      <wp:wrapNone/>
                      <wp:docPr id="928465035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876EA" id="Rectangle 7" o:spid="_x0000_s1026" style="position:absolute;margin-left:159.65pt;margin-top:48.75pt;width:180.75pt;height:1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" filled="f" strokecolor="#e00" strokeweight="4pt"/>
                  </w:pict>
                </mc:Fallback>
              </mc:AlternateContent>
            </w:r>
            <w:r w:rsidR="00DE06A3" w:rsidRPr="00DE06A3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35D59984" wp14:editId="76862456">
                  <wp:extent cx="4295179" cy="1695450"/>
                  <wp:effectExtent l="19050" t="19050" r="10160" b="19050"/>
                  <wp:docPr id="17964734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473409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278" cy="16994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37FD8" w14:textId="4AE569B9" w:rsidR="003A5BE4" w:rsidRDefault="003A5BE4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5537AE" w:rsidRPr="00503857" w14:paraId="7EE34E8B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F4246A" w14:textId="7DF52D55" w:rsidR="000B5D56" w:rsidRDefault="000B5D5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2. Enter needed information across the line items</w:t>
            </w:r>
            <w:r w:rsidR="00E57691">
              <w:rPr>
                <w:bCs w:val="0"/>
                <w:color w:val="365F91" w:themeColor="accent1" w:themeShade="BF"/>
                <w:sz w:val="24"/>
                <w:szCs w:val="24"/>
              </w:rPr>
              <w:t>. Line</w:t>
            </w:r>
            <w:r w:rsidR="004904AA">
              <w:rPr>
                <w:bCs w:val="0"/>
                <w:color w:val="365F91" w:themeColor="accent1" w:themeShade="BF"/>
                <w:sz w:val="24"/>
                <w:szCs w:val="24"/>
              </w:rPr>
              <w:t>-</w:t>
            </w:r>
            <w:r w:rsidR="00E57691">
              <w:rPr>
                <w:bCs w:val="0"/>
                <w:color w:val="365F91" w:themeColor="accent1" w:themeShade="BF"/>
                <w:sz w:val="24"/>
                <w:szCs w:val="24"/>
              </w:rPr>
              <w:t xml:space="preserve">item numbers </w:t>
            </w:r>
            <w:r w:rsidR="004904AA">
              <w:rPr>
                <w:bCs w:val="0"/>
                <w:color w:val="365F91" w:themeColor="accent1" w:themeShade="BF"/>
                <w:sz w:val="24"/>
                <w:szCs w:val="24"/>
              </w:rPr>
              <w:t>will auto-populate.</w:t>
            </w:r>
          </w:p>
          <w:p w14:paraId="24BC110E" w14:textId="77777777" w:rsidR="003C054E" w:rsidRDefault="003C054E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3D91CFFD" w14:textId="76601E4C" w:rsidR="003C054E" w:rsidRDefault="000B5D5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</w:t>
            </w:r>
            <w:r w:rsidR="00245C84">
              <w:rPr>
                <w:bCs w:val="0"/>
                <w:color w:val="365F91" w:themeColor="accent1" w:themeShade="BF"/>
                <w:sz w:val="24"/>
                <w:szCs w:val="24"/>
              </w:rPr>
              <w:t xml:space="preserve">Update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Account Assignment Category (K, P, or X) </w:t>
            </w:r>
            <w:r w:rsidR="00E57691">
              <w:rPr>
                <w:bCs w:val="0"/>
                <w:color w:val="365F91" w:themeColor="accent1" w:themeShade="BF"/>
                <w:sz w:val="24"/>
                <w:szCs w:val="24"/>
              </w:rPr>
              <w:t>if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not </w:t>
            </w:r>
            <w:r w:rsidR="00087ED2">
              <w:rPr>
                <w:bCs w:val="0"/>
                <w:color w:val="365F91" w:themeColor="accent1" w:themeShade="BF"/>
                <w:sz w:val="24"/>
                <w:szCs w:val="24"/>
              </w:rPr>
              <w:t>previously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entered or needs </w:t>
            </w:r>
            <w:r w:rsidR="00E57691">
              <w:rPr>
                <w:bCs w:val="0"/>
                <w:color w:val="365F91" w:themeColor="accent1" w:themeShade="BF"/>
                <w:sz w:val="24"/>
                <w:szCs w:val="24"/>
              </w:rPr>
              <w:t>changed</w:t>
            </w:r>
            <w:r w:rsidR="003C054E">
              <w:rPr>
                <w:bCs w:val="0"/>
                <w:color w:val="365F91" w:themeColor="accent1" w:themeShade="BF"/>
                <w:sz w:val="24"/>
                <w:szCs w:val="24"/>
              </w:rPr>
              <w:t xml:space="preserve">. </w:t>
            </w:r>
          </w:p>
          <w:p w14:paraId="7492ED24" w14:textId="77777777" w:rsidR="003C054E" w:rsidRDefault="003C054E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3086DD63" w14:textId="5E554385" w:rsidR="003B1331" w:rsidRDefault="003C054E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</w:t>
            </w:r>
            <w:r w:rsidR="000B5D56">
              <w:rPr>
                <w:bCs w:val="0"/>
                <w:color w:val="365F91" w:themeColor="accent1" w:themeShade="BF"/>
                <w:sz w:val="24"/>
                <w:szCs w:val="24"/>
              </w:rPr>
              <w:t xml:space="preserve">Enter the </w:t>
            </w:r>
            <w:r w:rsidR="00245C84">
              <w:rPr>
                <w:bCs w:val="0"/>
                <w:color w:val="365F91" w:themeColor="accent1" w:themeShade="BF"/>
                <w:sz w:val="24"/>
                <w:szCs w:val="24"/>
              </w:rPr>
              <w:t xml:space="preserve">Desired </w:t>
            </w:r>
            <w:r w:rsidR="000B5D56">
              <w:rPr>
                <w:bCs w:val="0"/>
                <w:color w:val="365F91" w:themeColor="accent1" w:themeShade="BF"/>
                <w:sz w:val="24"/>
                <w:szCs w:val="24"/>
              </w:rPr>
              <w:t>Vendor number</w:t>
            </w:r>
            <w:r w:rsidR="00245C84">
              <w:rPr>
                <w:bCs w:val="0"/>
                <w:color w:val="365F91" w:themeColor="accent1" w:themeShade="BF"/>
                <w:sz w:val="24"/>
                <w:szCs w:val="24"/>
              </w:rPr>
              <w:t xml:space="preserve">. Click on the right side of the </w:t>
            </w:r>
            <w:r w:rsidR="00863CDF">
              <w:rPr>
                <w:bCs w:val="0"/>
                <w:color w:val="365F91" w:themeColor="accent1" w:themeShade="BF"/>
                <w:sz w:val="24"/>
                <w:szCs w:val="24"/>
              </w:rPr>
              <w:t xml:space="preserve">Desired Vendor </w:t>
            </w:r>
            <w:r w:rsidR="00245C84">
              <w:rPr>
                <w:bCs w:val="0"/>
                <w:color w:val="365F91" w:themeColor="accent1" w:themeShade="BF"/>
                <w:sz w:val="24"/>
                <w:szCs w:val="24"/>
              </w:rPr>
              <w:t xml:space="preserve">box for a search </w:t>
            </w:r>
            <w:r w:rsidR="004904AA">
              <w:rPr>
                <w:bCs w:val="0"/>
                <w:color w:val="365F91" w:themeColor="accent1" w:themeShade="BF"/>
                <w:sz w:val="24"/>
                <w:szCs w:val="24"/>
              </w:rPr>
              <w:t>option</w:t>
            </w:r>
            <w:r w:rsidR="00245C84">
              <w:rPr>
                <w:bCs w:val="0"/>
                <w:color w:val="365F91" w:themeColor="accent1" w:themeShade="BF"/>
                <w:sz w:val="24"/>
                <w:szCs w:val="24"/>
              </w:rPr>
              <w:t xml:space="preserve"> to locate the </w:t>
            </w:r>
            <w:r w:rsidR="002353AA">
              <w:rPr>
                <w:bCs w:val="0"/>
                <w:color w:val="365F91" w:themeColor="accent1" w:themeShade="BF"/>
                <w:sz w:val="24"/>
                <w:szCs w:val="24"/>
              </w:rPr>
              <w:t xml:space="preserve">correct </w:t>
            </w:r>
            <w:r w:rsidR="00245C84">
              <w:rPr>
                <w:bCs w:val="0"/>
                <w:color w:val="365F91" w:themeColor="accent1" w:themeShade="BF"/>
                <w:sz w:val="24"/>
                <w:szCs w:val="24"/>
              </w:rPr>
              <w:t xml:space="preserve">vendor </w:t>
            </w:r>
            <w:r w:rsidR="003B1331">
              <w:rPr>
                <w:bCs w:val="0"/>
                <w:color w:val="365F91" w:themeColor="accent1" w:themeShade="BF"/>
                <w:sz w:val="24"/>
                <w:szCs w:val="24"/>
              </w:rPr>
              <w:t>number.</w:t>
            </w:r>
            <w:r w:rsidR="00C13B0E">
              <w:rPr>
                <w:bCs w:val="0"/>
                <w:color w:val="365F91" w:themeColor="accent1" w:themeShade="BF"/>
                <w:sz w:val="24"/>
                <w:szCs w:val="24"/>
              </w:rPr>
              <w:t xml:space="preserve"> Ensure to use only the UK Vendor Search selection </w:t>
            </w:r>
            <w:r w:rsidR="005D39C0">
              <w:rPr>
                <w:bCs w:val="0"/>
                <w:color w:val="365F91" w:themeColor="accent1" w:themeShade="BF"/>
                <w:sz w:val="24"/>
                <w:szCs w:val="24"/>
              </w:rPr>
              <w:t xml:space="preserve">menu </w:t>
            </w:r>
            <w:r w:rsidR="00C13B0E">
              <w:rPr>
                <w:bCs w:val="0"/>
                <w:color w:val="365F91" w:themeColor="accent1" w:themeShade="BF"/>
                <w:sz w:val="24"/>
                <w:szCs w:val="24"/>
              </w:rPr>
              <w:t>and use *wildcard* search tools.</w:t>
            </w:r>
          </w:p>
          <w:p w14:paraId="19A07DCB" w14:textId="77777777" w:rsidR="003B1331" w:rsidRDefault="003B1331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FAAACE7" w14:textId="1B8E62C6" w:rsidR="003C054E" w:rsidRDefault="003B1331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&gt;Enter </w:t>
            </w:r>
            <w:r w:rsidR="00333B71">
              <w:rPr>
                <w:bCs w:val="0"/>
                <w:color w:val="365F91" w:themeColor="accent1" w:themeShade="BF"/>
                <w:sz w:val="24"/>
                <w:szCs w:val="24"/>
              </w:rPr>
              <w:t>vendor material (catalog)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number</w:t>
            </w:r>
            <w:r w:rsidR="000B5D56">
              <w:rPr>
                <w:bCs w:val="0"/>
                <w:color w:val="365F91" w:themeColor="accent1" w:themeShade="BF"/>
                <w:sz w:val="24"/>
                <w:szCs w:val="24"/>
              </w:rPr>
              <w:t>, description, quantity, unit of measure, etc.</w:t>
            </w:r>
          </w:p>
          <w:p w14:paraId="69936532" w14:textId="77777777" w:rsidR="003C054E" w:rsidRDefault="003C054E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5155027E" w14:textId="77777777" w:rsidR="005537AE" w:rsidRDefault="003C054E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</w:t>
            </w:r>
            <w:r w:rsidR="003B1331">
              <w:rPr>
                <w:bCs w:val="0"/>
                <w:color w:val="365F91" w:themeColor="accent1" w:themeShade="BF"/>
                <w:sz w:val="24"/>
                <w:szCs w:val="24"/>
              </w:rPr>
              <w:t>Enter/a</w:t>
            </w:r>
            <w:r w:rsidR="000B5D56">
              <w:rPr>
                <w:bCs w:val="0"/>
                <w:color w:val="365F91" w:themeColor="accent1" w:themeShade="BF"/>
                <w:sz w:val="24"/>
                <w:szCs w:val="24"/>
              </w:rPr>
              <w:t>djust the delivery date as needed.</w:t>
            </w:r>
          </w:p>
          <w:p w14:paraId="3FD0893D" w14:textId="590486C5" w:rsidR="00A92F77" w:rsidRPr="003C054E" w:rsidRDefault="00A92F77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4B9358" w14:textId="2BCF0506" w:rsidR="003B1CF5" w:rsidRDefault="00806718" w:rsidP="00C06C27">
            <w:pPr>
              <w:spacing w:before="60" w:after="60"/>
              <w:ind w:left="0" w:right="0"/>
              <w:jc w:val="both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 w:rsidRPr="00806718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400089D3" wp14:editId="6B307A62">
                  <wp:extent cx="4460875" cy="1028700"/>
                  <wp:effectExtent l="12700" t="12700" r="9525" b="12700"/>
                  <wp:docPr id="6268600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860086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1028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C884DB" w14:textId="77777777" w:rsidR="003B1CF5" w:rsidRDefault="003B1CF5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3E2DD223" w14:textId="04C75F54" w:rsidR="005537AE" w:rsidRDefault="00560E0C" w:rsidP="00C06C27">
            <w:pPr>
              <w:spacing w:before="60" w:after="60"/>
              <w:ind w:left="0" w:right="0"/>
              <w:jc w:val="right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 w:rsidRPr="00560E0C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6FA0DDEC" wp14:editId="08AF5516">
                  <wp:extent cx="4460875" cy="1198880"/>
                  <wp:effectExtent l="12700" t="12700" r="9525" b="7620"/>
                  <wp:docPr id="4746318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631846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11988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C0187B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t xml:space="preserve">                               </w:t>
            </w:r>
            <w:r w:rsidR="00FB421D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t xml:space="preserve">  </w:t>
            </w:r>
          </w:p>
        </w:tc>
      </w:tr>
      <w:tr w:rsidR="00EA6A23" w:rsidRPr="00503857" w14:paraId="4D25D5A6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BD1951" w14:textId="3E0CA6FA" w:rsidR="00823701" w:rsidRDefault="00823701" w:rsidP="00823701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 xml:space="preserve">3. </w:t>
            </w:r>
            <w:r w:rsidR="003F59C9">
              <w:rPr>
                <w:bCs w:val="0"/>
                <w:color w:val="365F91" w:themeColor="accent1" w:themeShade="BF"/>
                <w:sz w:val="24"/>
                <w:szCs w:val="24"/>
              </w:rPr>
              <w:t>The Material Group must be selected</w:t>
            </w:r>
            <w:r w:rsidR="00E2147F">
              <w:rPr>
                <w:bCs w:val="0"/>
                <w:color w:val="365F91" w:themeColor="accent1" w:themeShade="BF"/>
                <w:sz w:val="24"/>
                <w:szCs w:val="24"/>
              </w:rPr>
              <w:t xml:space="preserve"> for each line</w:t>
            </w:r>
            <w:r w:rsidR="003F59C9"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Using the search icon on the right, select the </w:t>
            </w:r>
            <w:r w:rsidR="00A92F77">
              <w:rPr>
                <w:bCs w:val="0"/>
                <w:color w:val="365F91" w:themeColor="accent1" w:themeShade="BF"/>
                <w:sz w:val="24"/>
                <w:szCs w:val="24"/>
              </w:rPr>
              <w:t>M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aterial Group that most closely aligns with the description of the commodity that you are </w:t>
            </w:r>
            <w:r w:rsidR="00630BEE">
              <w:rPr>
                <w:bCs w:val="0"/>
                <w:color w:val="365F91" w:themeColor="accent1" w:themeShade="BF"/>
                <w:sz w:val="24"/>
                <w:szCs w:val="24"/>
              </w:rPr>
              <w:t>ordering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  <w:p w14:paraId="4B75E1BF" w14:textId="77777777" w:rsidR="00823701" w:rsidRDefault="00823701" w:rsidP="00823701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7317BF5" w14:textId="605E41D0" w:rsidR="00823701" w:rsidRDefault="00823701" w:rsidP="00823701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You may </w:t>
            </w:r>
            <w:r w:rsidR="006A1B8C">
              <w:rPr>
                <w:bCs w:val="0"/>
                <w:color w:val="365F91" w:themeColor="accent1" w:themeShade="BF"/>
                <w:sz w:val="24"/>
                <w:szCs w:val="24"/>
              </w:rPr>
              <w:t>use the search bar for a keyword search or</w:t>
            </w:r>
            <w:r w:rsidR="00E16AF0"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also click the column headers to sort in ascending or descending order for manual search</w:t>
            </w:r>
            <w:r w:rsidR="006A1B8C"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  <w:p w14:paraId="0A4B323D" w14:textId="77777777" w:rsidR="00823701" w:rsidRDefault="00823701" w:rsidP="00823701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4812991" w14:textId="54F7713C" w:rsidR="00823701" w:rsidRDefault="00823701" w:rsidP="00823701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&gt;For campus users, use</w:t>
            </w:r>
            <w:r w:rsidR="00680B14">
              <w:rPr>
                <w:bCs w:val="0"/>
                <w:color w:val="365F91" w:themeColor="accent1" w:themeShade="BF"/>
                <w:sz w:val="24"/>
                <w:szCs w:val="24"/>
              </w:rPr>
              <w:t xml:space="preserve"> only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Material Groups with an 8-digit number. </w:t>
            </w:r>
          </w:p>
          <w:p w14:paraId="2A248428" w14:textId="2B1C5EAC" w:rsidR="00823701" w:rsidRDefault="00823701" w:rsidP="00823701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&gt;For UKHC areas, </w:t>
            </w:r>
            <w:r w:rsidR="00680B14">
              <w:rPr>
                <w:bCs w:val="0"/>
                <w:color w:val="365F91" w:themeColor="accent1" w:themeShade="BF"/>
                <w:sz w:val="24"/>
                <w:szCs w:val="24"/>
              </w:rPr>
              <w:t>use only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Material Groups other than 8-digit. </w:t>
            </w:r>
            <w:r w:rsidR="00D06C6E">
              <w:rPr>
                <w:bCs w:val="0"/>
                <w:color w:val="365F91" w:themeColor="accent1" w:themeShade="BF"/>
                <w:sz w:val="24"/>
                <w:szCs w:val="24"/>
              </w:rPr>
              <w:br/>
            </w:r>
          </w:p>
          <w:p w14:paraId="0AC6BAE2" w14:textId="4CAD3022" w:rsidR="00EA6A23" w:rsidRDefault="00D06C6E" w:rsidP="00823701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*</w:t>
            </w:r>
            <w:r w:rsidR="00823701">
              <w:rPr>
                <w:bCs w:val="0"/>
                <w:color w:val="365F91" w:themeColor="accent1" w:themeShade="BF"/>
                <w:sz w:val="24"/>
                <w:szCs w:val="24"/>
              </w:rPr>
              <w:t>Important: Do not use material groups preceded with any alpha-characters (e.g., C).</w:t>
            </w:r>
            <w:r w:rsidR="00FA491E">
              <w:rPr>
                <w:bCs w:val="0"/>
                <w:color w:val="365F91" w:themeColor="accent1" w:themeShade="BF"/>
                <w:sz w:val="24"/>
                <w:szCs w:val="24"/>
              </w:rPr>
              <w:br/>
            </w:r>
          </w:p>
          <w:p w14:paraId="63003292" w14:textId="04FC1CEA" w:rsidR="00FA491E" w:rsidRPr="00503857" w:rsidRDefault="00FA491E" w:rsidP="00823701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*Important: Assign the same Material Group to every line-item on your requisition. It’s important not to intermingle multiple Material Groups on the same requisition.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838629" w14:textId="5AB661F8" w:rsidR="00D66B60" w:rsidRDefault="00EA2C7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 w:rsidRPr="00EA2C78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21D94EB9" wp14:editId="51FCDD94">
                  <wp:extent cx="4460875" cy="1198880"/>
                  <wp:effectExtent l="12700" t="12700" r="9525" b="7620"/>
                  <wp:docPr id="3427612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761293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11988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2D73C9" w14:textId="77777777" w:rsidR="00000163" w:rsidRDefault="00000163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2CF0C3EE" w14:textId="78EA3A20" w:rsidR="00000163" w:rsidRDefault="0008312A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 w:rsidRPr="0008312A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4CC4E29F" wp14:editId="2A69A79C">
                  <wp:extent cx="4460875" cy="1680845"/>
                  <wp:effectExtent l="12700" t="12700" r="9525" b="8255"/>
                  <wp:docPr id="14364622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462252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16808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FDFBE" w14:textId="77777777" w:rsidR="00107AE8" w:rsidRDefault="00107AE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4477009E" w14:textId="47AF697F" w:rsidR="00107AE8" w:rsidRDefault="00543783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 w:rsidRPr="00543783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2F6F0242" wp14:editId="4339E12E">
                  <wp:extent cx="3049249" cy="1102716"/>
                  <wp:effectExtent l="12700" t="12700" r="12065" b="15240"/>
                  <wp:docPr id="15175626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562666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9184" cy="1109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302833" w14:textId="77777777" w:rsidR="00107AE8" w:rsidRDefault="00107AE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373E8E98" w14:textId="68D17BA0" w:rsidR="00EA6A23" w:rsidRDefault="00EA6A23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19A0E960" w14:textId="66F6D1AA" w:rsidR="00D66B60" w:rsidRPr="00503857" w:rsidRDefault="00D66B60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EA6A23" w:rsidRPr="00503857" w14:paraId="515E1A0F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DF9113" w14:textId="7751B4E5" w:rsidR="00793D18" w:rsidRDefault="00FF656B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4</w:t>
            </w:r>
            <w:r w:rsidR="00146789">
              <w:rPr>
                <w:bCs w:val="0"/>
                <w:color w:val="365F91" w:themeColor="accent1" w:themeShade="BF"/>
                <w:sz w:val="24"/>
                <w:szCs w:val="24"/>
              </w:rPr>
              <w:t xml:space="preserve">. </w:t>
            </w:r>
            <w:r w:rsidR="00EA6A23">
              <w:rPr>
                <w:bCs w:val="0"/>
                <w:color w:val="365F91" w:themeColor="accent1" w:themeShade="BF"/>
                <w:sz w:val="24"/>
                <w:szCs w:val="24"/>
              </w:rPr>
              <w:t>Navigate to the bottom Item Details section and click the Account Assignment tab. Establish and enter your accounting information</w:t>
            </w:r>
            <w:r w:rsidR="00E469CA"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  <w:r w:rsidR="00FE0B65">
              <w:rPr>
                <w:bCs w:val="0"/>
                <w:color w:val="365F91" w:themeColor="accent1" w:themeShade="BF"/>
                <w:sz w:val="24"/>
                <w:szCs w:val="24"/>
              </w:rPr>
              <w:t>for</w:t>
            </w:r>
            <w:r w:rsidR="00E469CA">
              <w:rPr>
                <w:bCs w:val="0"/>
                <w:color w:val="365F91" w:themeColor="accent1" w:themeShade="BF"/>
                <w:sz w:val="24"/>
                <w:szCs w:val="24"/>
              </w:rPr>
              <w:t xml:space="preserve"> your Cost Center or WBS-</w:t>
            </w:r>
            <w:r w:rsidR="00783147">
              <w:rPr>
                <w:bCs w:val="0"/>
                <w:color w:val="365F91" w:themeColor="accent1" w:themeShade="BF"/>
                <w:sz w:val="24"/>
                <w:szCs w:val="24"/>
              </w:rPr>
              <w:t>Element</w:t>
            </w:r>
            <w:r w:rsidR="00793D18"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  <w:p w14:paraId="114CCBBF" w14:textId="77777777" w:rsidR="00AB6B55" w:rsidRDefault="00AB6B55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0D981932" w14:textId="2A3A843F" w:rsidR="00DC29CC" w:rsidRDefault="00DC29CC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If needed, toggle the AccAssCat selection between K-Cost Center and P-Project (</w:t>
            </w:r>
            <w:r w:rsidR="00A50675">
              <w:rPr>
                <w:bCs w:val="0"/>
                <w:color w:val="365F91" w:themeColor="accent1" w:themeShade="BF"/>
                <w:sz w:val="24"/>
                <w:szCs w:val="24"/>
              </w:rPr>
              <w:t>WBS</w:t>
            </w:r>
            <w:r w:rsidR="00443FBA"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  <w:r w:rsidR="00A50675">
              <w:rPr>
                <w:bCs w:val="0"/>
                <w:color w:val="365F91" w:themeColor="accent1" w:themeShade="BF"/>
                <w:sz w:val="24"/>
                <w:szCs w:val="24"/>
              </w:rPr>
              <w:t>Element</w:t>
            </w:r>
            <w:r w:rsidR="00443FBA">
              <w:rPr>
                <w:bCs w:val="0"/>
                <w:color w:val="365F91" w:themeColor="accent1" w:themeShade="BF"/>
                <w:sz w:val="24"/>
                <w:szCs w:val="24"/>
              </w:rPr>
              <w:t>-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Grant)</w:t>
            </w:r>
            <w:r w:rsidR="00E143AC">
              <w:rPr>
                <w:bCs w:val="0"/>
                <w:color w:val="365F91" w:themeColor="accent1" w:themeShade="BF"/>
                <w:sz w:val="24"/>
                <w:szCs w:val="24"/>
              </w:rPr>
              <w:t xml:space="preserve"> to select</w:t>
            </w:r>
            <w:r w:rsidR="008F3966">
              <w:rPr>
                <w:bCs w:val="0"/>
                <w:color w:val="365F91" w:themeColor="accent1" w:themeShade="BF"/>
                <w:sz w:val="24"/>
                <w:szCs w:val="24"/>
              </w:rPr>
              <w:t>/change</w:t>
            </w:r>
            <w:r w:rsidR="00E143AC">
              <w:rPr>
                <w:bCs w:val="0"/>
                <w:color w:val="365F91" w:themeColor="accent1" w:themeShade="BF"/>
                <w:sz w:val="24"/>
                <w:szCs w:val="24"/>
              </w:rPr>
              <w:t xml:space="preserve"> the</w:t>
            </w:r>
            <w:r w:rsidR="00667888">
              <w:rPr>
                <w:bCs w:val="0"/>
                <w:color w:val="365F91" w:themeColor="accent1" w:themeShade="BF"/>
                <w:sz w:val="24"/>
                <w:szCs w:val="24"/>
              </w:rPr>
              <w:t xml:space="preserve"> appropriate type.</w:t>
            </w:r>
          </w:p>
          <w:p w14:paraId="79FCE6F4" w14:textId="77777777" w:rsidR="008502DD" w:rsidRDefault="008502D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324ED980" w14:textId="3E5FE0AF" w:rsidR="00EA6A23" w:rsidRPr="00503857" w:rsidRDefault="00705AEB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If you need to assign split/</w:t>
            </w:r>
            <w:r w:rsidR="005014BE">
              <w:rPr>
                <w:bCs w:val="0"/>
                <w:color w:val="365F91" w:themeColor="accent1" w:themeShade="BF"/>
                <w:sz w:val="24"/>
                <w:szCs w:val="24"/>
              </w:rPr>
              <w:t xml:space="preserve">multiple </w:t>
            </w:r>
            <w:r w:rsidR="00F1732D">
              <w:rPr>
                <w:bCs w:val="0"/>
                <w:color w:val="365F91" w:themeColor="accent1" w:themeShade="BF"/>
                <w:sz w:val="24"/>
                <w:szCs w:val="24"/>
              </w:rPr>
              <w:t>accounting,</w:t>
            </w:r>
            <w:r w:rsidR="005014BE">
              <w:rPr>
                <w:bCs w:val="0"/>
                <w:color w:val="365F91" w:themeColor="accent1" w:themeShade="BF"/>
                <w:sz w:val="24"/>
                <w:szCs w:val="24"/>
              </w:rPr>
              <w:t xml:space="preserve"> s</w:t>
            </w:r>
            <w:r w:rsidR="00EA6A23">
              <w:rPr>
                <w:bCs w:val="0"/>
                <w:color w:val="365F91" w:themeColor="accent1" w:themeShade="BF"/>
                <w:sz w:val="24"/>
                <w:szCs w:val="24"/>
              </w:rPr>
              <w:t xml:space="preserve">elect X-All Other Aux Assignments </w:t>
            </w:r>
            <w:r w:rsidR="005014BE">
              <w:rPr>
                <w:bCs w:val="0"/>
                <w:color w:val="365F91" w:themeColor="accent1" w:themeShade="BF"/>
                <w:sz w:val="24"/>
                <w:szCs w:val="24"/>
              </w:rPr>
              <w:t>from the AccAssCat selection</w:t>
            </w:r>
            <w:r w:rsidR="00FE0B65">
              <w:rPr>
                <w:bCs w:val="0"/>
                <w:color w:val="365F91" w:themeColor="accent1" w:themeShade="BF"/>
                <w:sz w:val="24"/>
                <w:szCs w:val="24"/>
              </w:rPr>
              <w:t xml:space="preserve"> to establish</w:t>
            </w:r>
            <w:r w:rsidR="006D0FD5">
              <w:rPr>
                <w:bCs w:val="0"/>
                <w:color w:val="365F91" w:themeColor="accent1" w:themeShade="BF"/>
                <w:sz w:val="24"/>
                <w:szCs w:val="24"/>
              </w:rPr>
              <w:t xml:space="preserve"> and complete</w:t>
            </w:r>
            <w:r w:rsidR="00FE0B65">
              <w:rPr>
                <w:bCs w:val="0"/>
                <w:color w:val="365F91" w:themeColor="accent1" w:themeShade="BF"/>
                <w:sz w:val="24"/>
                <w:szCs w:val="24"/>
              </w:rPr>
              <w:t xml:space="preserve"> the needed layout</w:t>
            </w:r>
            <w:r w:rsidR="00D4317E">
              <w:rPr>
                <w:bCs w:val="0"/>
                <w:color w:val="365F91" w:themeColor="accent1" w:themeShade="BF"/>
                <w:sz w:val="24"/>
                <w:szCs w:val="24"/>
              </w:rPr>
              <w:t xml:space="preserve"> and distribution</w:t>
            </w:r>
            <w:r w:rsidR="00FE0B65"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  <w:r w:rsidR="001545DD">
              <w:rPr>
                <w:bCs w:val="0"/>
                <w:color w:val="365F91" w:themeColor="accent1" w:themeShade="BF"/>
                <w:sz w:val="24"/>
                <w:szCs w:val="24"/>
              </w:rPr>
              <w:t xml:space="preserve"> You can also </w:t>
            </w:r>
            <w:r w:rsidR="00C5130A">
              <w:rPr>
                <w:bCs w:val="0"/>
                <w:color w:val="365F91" w:themeColor="accent1" w:themeShade="BF"/>
                <w:sz w:val="24"/>
                <w:szCs w:val="24"/>
              </w:rPr>
              <w:t>select the appropriate split distribution type.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FACB83" w14:textId="4452450A" w:rsidR="00EA6A23" w:rsidRPr="00503857" w:rsidRDefault="0048525C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3BB3516" wp14:editId="38C3E671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284480</wp:posOffset>
                      </wp:positionV>
                      <wp:extent cx="600075" cy="142875"/>
                      <wp:effectExtent l="0" t="38100" r="47625" b="104775"/>
                      <wp:wrapNone/>
                      <wp:docPr id="2121918255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428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4946A" id="Straight Arrow Connector 8" o:spid="_x0000_s1026" type="#_x0000_t32" style="position:absolute;margin-left:97.55pt;margin-top:22.4pt;width:47.25pt;height:11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5E7279D" wp14:editId="2BB82D34">
                      <wp:simplePos x="0" y="0"/>
                      <wp:positionH relativeFrom="column">
                        <wp:posOffset>2971165</wp:posOffset>
                      </wp:positionH>
                      <wp:positionV relativeFrom="paragraph">
                        <wp:posOffset>52070</wp:posOffset>
                      </wp:positionV>
                      <wp:extent cx="1143000" cy="276225"/>
                      <wp:effectExtent l="19050" t="19050" r="38100" b="47625"/>
                      <wp:wrapNone/>
                      <wp:docPr id="129735714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6D4AE" id="Rectangle 7" o:spid="_x0000_s1026" style="position:absolute;margin-left:233.95pt;margin-top:4.1pt;width:90pt;height:21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" filled="f" strokecolor="#e00" strokeweight="4pt"/>
                  </w:pict>
                </mc:Fallback>
              </mc:AlternateContent>
            </w:r>
            <w:r w:rsidR="00E64032" w:rsidRPr="00E64032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32753DA7" wp14:editId="61809ECF">
                  <wp:extent cx="4038243" cy="2578152"/>
                  <wp:effectExtent l="12700" t="12700" r="13335" b="12700"/>
                  <wp:docPr id="3682004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200479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127" cy="258893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A23" w:rsidRPr="00503857" w14:paraId="4A8CF827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0911C" w14:textId="6D4D0372" w:rsidR="005B5834" w:rsidRPr="00E07442" w:rsidRDefault="00195F3E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5</w:t>
            </w:r>
            <w:r w:rsidRPr="00E07442">
              <w:rPr>
                <w:bCs w:val="0"/>
                <w:color w:val="365F91" w:themeColor="accent1" w:themeShade="BF"/>
                <w:sz w:val="24"/>
                <w:szCs w:val="24"/>
              </w:rPr>
              <w:t xml:space="preserve">. </w:t>
            </w:r>
            <w:r w:rsidR="007C60E5" w:rsidRPr="00E07442">
              <w:rPr>
                <w:bCs w:val="0"/>
                <w:color w:val="365F91" w:themeColor="accent1" w:themeShade="BF"/>
                <w:sz w:val="24"/>
                <w:szCs w:val="24"/>
              </w:rPr>
              <w:t xml:space="preserve">Press </w:t>
            </w:r>
            <w:r w:rsidR="003D31F2" w:rsidRPr="00E07442">
              <w:rPr>
                <w:bCs w:val="0"/>
                <w:color w:val="365F91" w:themeColor="accent1" w:themeShade="BF"/>
                <w:sz w:val="24"/>
                <w:szCs w:val="24"/>
              </w:rPr>
              <w:t>Enter</w:t>
            </w:r>
          </w:p>
          <w:p w14:paraId="454D1637" w14:textId="77777777" w:rsidR="005B5834" w:rsidRPr="00E07442" w:rsidRDefault="005B5834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63ABB21F" w14:textId="3506C051" w:rsidR="0024023A" w:rsidRDefault="005B5834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E07442">
              <w:rPr>
                <w:bCs w:val="0"/>
                <w:color w:val="365F91" w:themeColor="accent1" w:themeShade="BF"/>
                <w:sz w:val="24"/>
                <w:szCs w:val="24"/>
              </w:rPr>
              <w:t xml:space="preserve">Note: If you </w:t>
            </w:r>
            <w:r w:rsidR="00DD4198" w:rsidRPr="00E07442">
              <w:rPr>
                <w:bCs w:val="0"/>
                <w:color w:val="365F91" w:themeColor="accent1" w:themeShade="BF"/>
                <w:sz w:val="24"/>
                <w:szCs w:val="24"/>
              </w:rPr>
              <w:t>have</w:t>
            </w:r>
            <w:r w:rsidRPr="00E07442">
              <w:rPr>
                <w:bCs w:val="0"/>
                <w:color w:val="365F91" w:themeColor="accent1" w:themeShade="BF"/>
                <w:sz w:val="24"/>
                <w:szCs w:val="24"/>
              </w:rPr>
              <w:t xml:space="preserve"> multiple line items, click the Repeat </w:t>
            </w:r>
            <w:r w:rsidR="006935B6" w:rsidRPr="00E07442">
              <w:rPr>
                <w:bCs w:val="0"/>
                <w:color w:val="365F91" w:themeColor="accent1" w:themeShade="BF"/>
                <w:sz w:val="24"/>
                <w:szCs w:val="24"/>
              </w:rPr>
              <w:t>Account Assignment icon</w:t>
            </w:r>
            <w:r w:rsidRPr="00E07442">
              <w:rPr>
                <w:bCs w:val="0"/>
                <w:color w:val="365F91" w:themeColor="accent1" w:themeShade="BF"/>
                <w:sz w:val="24"/>
                <w:szCs w:val="24"/>
              </w:rPr>
              <w:t xml:space="preserve"> to repeat the same</w:t>
            </w:r>
            <w:r w:rsidR="008502DD"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  <w:r w:rsidRPr="00E07442">
              <w:rPr>
                <w:bCs w:val="0"/>
                <w:color w:val="365F91" w:themeColor="accent1" w:themeShade="BF"/>
                <w:sz w:val="24"/>
                <w:szCs w:val="24"/>
              </w:rPr>
              <w:t>information automatically to your other line items.</w:t>
            </w:r>
            <w:r w:rsidR="00FC305A"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</w:p>
          <w:p w14:paraId="5D78855B" w14:textId="77777777" w:rsidR="0024023A" w:rsidRDefault="0024023A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79805D8" w14:textId="77777777" w:rsidR="00EA6A23" w:rsidRDefault="0024023A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Alternatively, you can copy/paste the GL Account and Cost Center (or WBS Element-Grant). Use the up/down buttons to move among line items.</w:t>
            </w:r>
          </w:p>
          <w:p w14:paraId="221A9781" w14:textId="4CDD364A" w:rsidR="00511E97" w:rsidRPr="00503857" w:rsidRDefault="00511E97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E78766" w14:textId="77777777" w:rsidR="00BA7E85" w:rsidRDefault="00BA7E85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395CFFB1" w14:textId="0ACDD6E2" w:rsidR="00EA6A23" w:rsidRDefault="0048525C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BFDDC6F" wp14:editId="089382F0">
                      <wp:simplePos x="0" y="0"/>
                      <wp:positionH relativeFrom="column">
                        <wp:posOffset>2048510</wp:posOffset>
                      </wp:positionH>
                      <wp:positionV relativeFrom="paragraph">
                        <wp:posOffset>1202690</wp:posOffset>
                      </wp:positionV>
                      <wp:extent cx="809625" cy="133350"/>
                      <wp:effectExtent l="38100" t="38100" r="28575" b="114300"/>
                      <wp:wrapNone/>
                      <wp:docPr id="209849429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09625" cy="13335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44D6C" id="Straight Arrow Connector 8" o:spid="_x0000_s1026" type="#_x0000_t32" style="position:absolute;margin-left:161.3pt;margin-top:94.7pt;width:63.75pt;height:10.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086EB71" wp14:editId="711D0BA4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812165</wp:posOffset>
                      </wp:positionV>
                      <wp:extent cx="819150" cy="57150"/>
                      <wp:effectExtent l="38100" t="76200" r="0" b="133350"/>
                      <wp:wrapNone/>
                      <wp:docPr id="483927639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19150" cy="5715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D6740" id="Straight Arrow Connector 8" o:spid="_x0000_s1026" type="#_x0000_t32" style="position:absolute;margin-left:152.3pt;margin-top:63.95pt;width:64.5pt;height:4.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FD456AE" wp14:editId="08E9C17E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337820</wp:posOffset>
                      </wp:positionV>
                      <wp:extent cx="209550" cy="247650"/>
                      <wp:effectExtent l="19050" t="19050" r="38100" b="38100"/>
                      <wp:wrapNone/>
                      <wp:docPr id="766202964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C4947" id="Rectangle 7" o:spid="_x0000_s1026" style="position:absolute;margin-left:39.7pt;margin-top:26.6pt;width:16.5pt;height:19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" filled="f" strokecolor="#e00" strokeweight="4pt"/>
                  </w:pict>
                </mc:Fallback>
              </mc:AlternateContent>
            </w:r>
            <w:r w:rsidR="00055CAF" w:rsidRPr="00055CAF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67EFF176" wp14:editId="7DAA89E5">
                  <wp:extent cx="4011170" cy="2560868"/>
                  <wp:effectExtent l="12700" t="12700" r="15240" b="17780"/>
                  <wp:docPr id="19494357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435706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0708" cy="256695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FDF676" w14:textId="7F317CC8" w:rsidR="00BA7E85" w:rsidRDefault="00BA7E85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7132F279" w14:textId="58FA063A" w:rsidR="007C60E5" w:rsidRPr="00503857" w:rsidRDefault="007C60E5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6A46ED" w:rsidRPr="00503857" w14:paraId="63F991EA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56A984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6. Navigate to Delivery Address Tab</w:t>
            </w:r>
          </w:p>
          <w:p w14:paraId="2EB1E633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79D903AC" w14:textId="77777777" w:rsidR="006A46ED" w:rsidRPr="00503857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0D07ED">
              <w:rPr>
                <w:b/>
                <w:color w:val="365F91" w:themeColor="accent1" w:themeShade="BF"/>
                <w:sz w:val="24"/>
                <w:szCs w:val="24"/>
                <w:u w:val="single"/>
              </w:rPr>
              <w:t>Important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: Integrated ordering systems utilize specific master data in specific cells for correct order placement and processing. It’s important to follow the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exact 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 xml:space="preserve">steps below to enter your delivery address information correctly and not enter any building name or address components via free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text 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entry.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br/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br/>
              <w:t>&gt;</w:t>
            </w:r>
            <w:r w:rsidRPr="000A397D">
              <w:rPr>
                <w:bCs w:val="0"/>
                <w:color w:val="365F91" w:themeColor="accent1" w:themeShade="BF"/>
                <w:sz w:val="24"/>
                <w:szCs w:val="24"/>
                <w:u w:val="single"/>
              </w:rPr>
              <w:t>Failure to follow the delivery steps will cause an order to fail to process or deliver correctly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6ED2D3" w14:textId="047F5FF8" w:rsidR="006A46ED" w:rsidRDefault="0048525C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EEC27E1" wp14:editId="140B75B9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1691640</wp:posOffset>
                      </wp:positionV>
                      <wp:extent cx="600075" cy="142875"/>
                      <wp:effectExtent l="0" t="38100" r="47625" b="104775"/>
                      <wp:wrapNone/>
                      <wp:docPr id="1828906159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428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F8FB4" id="Straight Arrow Connector 8" o:spid="_x0000_s1026" type="#_x0000_t32" style="position:absolute;margin-left:124.45pt;margin-top:133.2pt;width:47.2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" strokecolor="#e00" strokeweight="4pt">
                      <v:stroke endarrow="block"/>
                    </v:shape>
                  </w:pict>
                </mc:Fallback>
              </mc:AlternateContent>
            </w:r>
            <w:r w:rsidR="006A46ED" w:rsidRPr="00B40697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3330BBA7" wp14:editId="6F9BD0DA">
                  <wp:extent cx="3138357" cy="2627678"/>
                  <wp:effectExtent l="12700" t="12700" r="11430" b="13970"/>
                  <wp:docPr id="12667451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745108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802" cy="264563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9AAD5C" w14:textId="07709135" w:rsidR="006A46ED" w:rsidRPr="00503857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6A46ED" w:rsidRPr="00503857" w14:paraId="0962876E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5FA2A2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7. On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line item 1 in the bottom Details section, click the Search icon on the right of the Address box to perform a search for your building location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code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  <w:p w14:paraId="07EF1EE2" w14:textId="77777777" w:rsidR="006A46ED" w:rsidRPr="00503857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808B81" w14:textId="77777777" w:rsidR="006A46ED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0D74D80A" w14:textId="195E362C" w:rsidR="006A46ED" w:rsidRDefault="0048525C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6EA5EEC" wp14:editId="0B9D5A05">
                      <wp:simplePos x="0" y="0"/>
                      <wp:positionH relativeFrom="column">
                        <wp:posOffset>3124835</wp:posOffset>
                      </wp:positionH>
                      <wp:positionV relativeFrom="paragraph">
                        <wp:posOffset>1242060</wp:posOffset>
                      </wp:positionV>
                      <wp:extent cx="409575" cy="457200"/>
                      <wp:effectExtent l="38100" t="19050" r="47625" b="57150"/>
                      <wp:wrapNone/>
                      <wp:docPr id="125031265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9575" cy="4572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C1ADE" id="Straight Arrow Connector 8" o:spid="_x0000_s1026" type="#_x0000_t32" style="position:absolute;margin-left:246.05pt;margin-top:97.8pt;width:32.25pt;height:36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" strokecolor="#e00" strokeweight="4pt">
                      <v:stroke endarrow="block"/>
                    </v:shape>
                  </w:pict>
                </mc:Fallback>
              </mc:AlternateContent>
            </w:r>
            <w:r w:rsidR="006A46ED" w:rsidRPr="001A55B5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47A83D92" wp14:editId="472ECC94">
                  <wp:extent cx="3090025" cy="2587211"/>
                  <wp:effectExtent l="12700" t="12700" r="8890" b="16510"/>
                  <wp:docPr id="15973504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350402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6722" cy="260956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0BAFE" w14:textId="4718B17F" w:rsidR="006A46ED" w:rsidRPr="00503857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6A46ED" w:rsidRPr="00503857" w14:paraId="3D5939BC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F242AE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 xml:space="preserve">8. Ensure your Address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g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roup auto-populates ME01.</w:t>
            </w:r>
          </w:p>
          <w:p w14:paraId="1FF4DE23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0FFA9ECA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 xml:space="preserve">Enter your Building Location (Speed Sort) Code in the Search Term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2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 xml:space="preserve"> field and click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Go.</w:t>
            </w:r>
          </w:p>
          <w:p w14:paraId="1CAA5618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DB59EB9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 xml:space="preserve">Note: If you encounter issues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locating or 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 xml:space="preserve">using your Building Location code,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contact </w:t>
            </w:r>
            <w:hyperlink r:id="rId35" w:history="1">
              <w:r w:rsidRPr="00133076">
                <w:rPr>
                  <w:rStyle w:val="Hyperlink"/>
                  <w:bCs w:val="0"/>
                  <w:sz w:val="24"/>
                  <w:szCs w:val="24"/>
                </w:rPr>
                <w:t>eprocurement@uky.edu</w:t>
              </w:r>
            </w:hyperlink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for assistance. A campus-wide delivery building listing is available on the Procurement Services </w:t>
            </w:r>
            <w:hyperlink r:id="rId36" w:history="1">
              <w:r w:rsidRPr="009954BE">
                <w:rPr>
                  <w:rStyle w:val="Hyperlink"/>
                  <w:bCs w:val="0"/>
                  <w:sz w:val="24"/>
                  <w:szCs w:val="24"/>
                </w:rPr>
                <w:t>website</w:t>
              </w:r>
            </w:hyperlink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Learning and Training page.</w:t>
            </w:r>
          </w:p>
          <w:p w14:paraId="4B970E66" w14:textId="77777777" w:rsidR="006A46ED" w:rsidRPr="007C32A7" w:rsidRDefault="006A46ED">
            <w:pPr>
              <w:spacing w:before="60" w:after="60"/>
              <w:ind w:left="0" w:right="0"/>
              <w:rPr>
                <w:bCs w:val="0"/>
                <w:color w:val="EE0000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104E2C" w14:textId="14F12123" w:rsidR="006A46ED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7593D622" w14:textId="068BF3D6" w:rsidR="006A46ED" w:rsidRDefault="0048525C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2B2A213" wp14:editId="0907B95E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254635</wp:posOffset>
                      </wp:positionV>
                      <wp:extent cx="600075" cy="142875"/>
                      <wp:effectExtent l="0" t="38100" r="47625" b="104775"/>
                      <wp:wrapNone/>
                      <wp:docPr id="1801622075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428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FEDC2" id="Straight Arrow Connector 8" o:spid="_x0000_s1026" type="#_x0000_t32" style="position:absolute;margin-left:244.45pt;margin-top:20.05pt;width:47.25pt;height:11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1629111" wp14:editId="68F5B966">
                      <wp:simplePos x="0" y="0"/>
                      <wp:positionH relativeFrom="column">
                        <wp:posOffset>1132840</wp:posOffset>
                      </wp:positionH>
                      <wp:positionV relativeFrom="paragraph">
                        <wp:posOffset>846455</wp:posOffset>
                      </wp:positionV>
                      <wp:extent cx="2228850" cy="352425"/>
                      <wp:effectExtent l="19050" t="19050" r="38100" b="47625"/>
                      <wp:wrapNone/>
                      <wp:docPr id="53160470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C3475" id="Rectangle 7" o:spid="_x0000_s1026" style="position:absolute;margin-left:89.2pt;margin-top:66.65pt;width:175.5pt;height:27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" filled="f" strokecolor="#e00" strokeweight="4pt"/>
                  </w:pict>
                </mc:Fallback>
              </mc:AlternateContent>
            </w:r>
            <w:r w:rsidR="006A46ED" w:rsidRPr="006E781E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19D97CCB" wp14:editId="1536CD48">
                  <wp:extent cx="4460875" cy="1422400"/>
                  <wp:effectExtent l="12700" t="12700" r="9525" b="12700"/>
                  <wp:docPr id="4592201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220192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1422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8AC2A0" w14:textId="06159F46" w:rsidR="006A46ED" w:rsidRPr="00503857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6A46ED" w:rsidRPr="00503857" w14:paraId="1751F5F0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8B153" w14:textId="77777777" w:rsidR="006A46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9. Select your building from the results list and click OK.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877055" w14:textId="77777777" w:rsidR="006A46ED" w:rsidRDefault="006A46ED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29ED22AE" w14:textId="3A1F28BC" w:rsidR="006A46ED" w:rsidRDefault="0048525C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9C7854E" wp14:editId="37FFFA2F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1659255</wp:posOffset>
                      </wp:positionV>
                      <wp:extent cx="400050" cy="485775"/>
                      <wp:effectExtent l="38100" t="38100" r="38100" b="28575"/>
                      <wp:wrapNone/>
                      <wp:docPr id="1901927411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00050" cy="4857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D99FE" id="Straight Arrow Connector 8" o:spid="_x0000_s1026" type="#_x0000_t32" style="position:absolute;margin-left:8.95pt;margin-top:130.65pt;width:31.5pt;height:38.25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09AEC23" wp14:editId="0AC5F5E4">
                      <wp:simplePos x="0" y="0"/>
                      <wp:positionH relativeFrom="column">
                        <wp:posOffset>3275965</wp:posOffset>
                      </wp:positionH>
                      <wp:positionV relativeFrom="paragraph">
                        <wp:posOffset>2095500</wp:posOffset>
                      </wp:positionV>
                      <wp:extent cx="600075" cy="142875"/>
                      <wp:effectExtent l="0" t="38100" r="47625" b="104775"/>
                      <wp:wrapNone/>
                      <wp:docPr id="173050087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428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EE424" id="Straight Arrow Connector 8" o:spid="_x0000_s1026" type="#_x0000_t32" style="position:absolute;margin-left:257.95pt;margin-top:165pt;width:47.25pt;height:11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" strokecolor="#e00" strokeweight="4pt">
                      <v:stroke endarrow="block"/>
                    </v:shape>
                  </w:pict>
                </mc:Fallback>
              </mc:AlternateContent>
            </w:r>
            <w:r w:rsidR="006A46ED" w:rsidRPr="004C224C">
              <w:rPr>
                <w:noProof/>
              </w:rPr>
              <w:drawing>
                <wp:inline distT="0" distB="0" distL="0" distR="0" wp14:anchorId="408B3CAC" wp14:editId="38A36EB9">
                  <wp:extent cx="4460875" cy="2332355"/>
                  <wp:effectExtent l="12700" t="12700" r="9525" b="17145"/>
                  <wp:docPr id="16221334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133447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23323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5830BA" w14:textId="0A354EDD" w:rsidR="006A46ED" w:rsidRDefault="006A46ED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</w:tc>
      </w:tr>
      <w:tr w:rsidR="006A46ED" w:rsidRPr="00503857" w14:paraId="34E3EBD9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25E64D" w14:textId="77777777" w:rsidR="00272D08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10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 xml:space="preserve">. Press enter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to populate 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 xml:space="preserve">your address into the Address field. </w:t>
            </w:r>
          </w:p>
          <w:p w14:paraId="1534BD1A" w14:textId="77777777" w:rsidR="00272D08" w:rsidRDefault="00272D0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3E54ABAA" w14:textId="7A010BF5" w:rsidR="006A46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 xml:space="preserve">If you have multiple line items in your requisition, click Yes to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apply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 xml:space="preserve"> the same building master data for each line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item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  <w:p w14:paraId="1E14B8BE" w14:textId="77777777" w:rsidR="0048525C" w:rsidRDefault="0048525C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90E14F6" w14:textId="03642E8D" w:rsidR="0048525C" w:rsidRPr="0048525C" w:rsidRDefault="0048525C">
            <w:pPr>
              <w:spacing w:before="60" w:after="60"/>
              <w:ind w:left="0" w:right="0"/>
              <w:rPr>
                <w:b/>
                <w:color w:val="365F91" w:themeColor="accent1" w:themeShade="BF"/>
                <w:sz w:val="24"/>
                <w:szCs w:val="24"/>
              </w:rPr>
            </w:pPr>
            <w:r w:rsidRPr="0048525C">
              <w:rPr>
                <w:b/>
                <w:color w:val="365F91" w:themeColor="accent1" w:themeShade="BF"/>
                <w:sz w:val="24"/>
                <w:szCs w:val="24"/>
              </w:rPr>
              <w:t>IMPORTANT: Make sure to hit the Enter key before moving on.</w:t>
            </w:r>
          </w:p>
          <w:p w14:paraId="514A6A6E" w14:textId="77777777" w:rsidR="006A46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2EE1D75A" w14:textId="112508E2" w:rsidR="0068355D" w:rsidRPr="0048525C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TIP: You may want to record your building address number for your delivery location for convenient entry on future requisitions.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0F65EC" w14:textId="77777777" w:rsidR="006A46ED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4EC5DA7C" w14:textId="35176AEF" w:rsidR="006A46ED" w:rsidRDefault="0048525C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A830312" wp14:editId="1772A79A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1581785</wp:posOffset>
                      </wp:positionV>
                      <wp:extent cx="866775" cy="238125"/>
                      <wp:effectExtent l="19050" t="19050" r="47625" b="47625"/>
                      <wp:wrapNone/>
                      <wp:docPr id="94084304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800AE" id="Rectangle 7" o:spid="_x0000_s1026" style="position:absolute;margin-left:34.45pt;margin-top:124.55pt;width:68.25pt;height:18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" filled="f" strokecolor="#e00" strokeweight="4pt"/>
                  </w:pict>
                </mc:Fallback>
              </mc:AlternateContent>
            </w:r>
            <w:r w:rsidR="006A46ED" w:rsidRPr="008F511B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70DB79AF" wp14:editId="2ED81D8B">
                  <wp:extent cx="4460875" cy="2237105"/>
                  <wp:effectExtent l="12700" t="12700" r="9525" b="10795"/>
                  <wp:docPr id="8365679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56799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22371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5BB964" w14:textId="37BEFDB2" w:rsidR="006A46ED" w:rsidRPr="00503857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6A46ED" w:rsidRPr="00503857" w14:paraId="17EEA0EC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BB85A" w14:textId="77777777" w:rsidR="006A46ED" w:rsidRDefault="006A46ED">
            <w:pPr>
              <w:spacing w:before="60" w:after="60"/>
              <w:ind w:left="0" w:right="0"/>
              <w:rPr>
                <w:bCs w:val="0"/>
                <w:color w:val="EE0000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1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1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. Click the Address Details button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3C2A56" w14:textId="77777777" w:rsidR="006A46ED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5D3116AF" w14:textId="6B2F62F4" w:rsidR="006A46ED" w:rsidRDefault="0048525C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F385C6B" wp14:editId="74443E7E">
                      <wp:simplePos x="0" y="0"/>
                      <wp:positionH relativeFrom="column">
                        <wp:posOffset>885190</wp:posOffset>
                      </wp:positionH>
                      <wp:positionV relativeFrom="paragraph">
                        <wp:posOffset>504825</wp:posOffset>
                      </wp:positionV>
                      <wp:extent cx="2628900" cy="352425"/>
                      <wp:effectExtent l="19050" t="19050" r="38100" b="47625"/>
                      <wp:wrapNone/>
                      <wp:docPr id="2018688451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11A07" id="Rectangle 7" o:spid="_x0000_s1026" style="position:absolute;margin-left:69.7pt;margin-top:39.75pt;width:207pt;height:27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" filled="f" strokecolor="#e00" strokeweight="4pt"/>
                  </w:pict>
                </mc:Fallback>
              </mc:AlternateContent>
            </w:r>
            <w:r w:rsidR="006A46ED" w:rsidRPr="00CD3A14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33F237C9" wp14:editId="6E52EF23">
                  <wp:extent cx="3008026" cy="2632023"/>
                  <wp:effectExtent l="12700" t="12700" r="14605" b="10160"/>
                  <wp:docPr id="1110547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547663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291" cy="26506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401190" w14:textId="6FDF78EF" w:rsidR="006A46ED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6A46ED" w:rsidRPr="00503857" w14:paraId="61793BC6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A04EE2" w14:textId="77777777" w:rsidR="006A46ED" w:rsidRDefault="006A46ED">
            <w:pPr>
              <w:spacing w:before="60" w:after="60"/>
              <w:ind w:left="0" w:right="0"/>
              <w:rPr>
                <w:bCs w:val="0"/>
                <w:color w:val="EE0000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2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. Within the Street Address section, click the Expand Section button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at the bottom right of section.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FF0313" w14:textId="77777777" w:rsidR="006A46ED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6A25DAF9" w14:textId="1F2B6F83" w:rsidR="006A46ED" w:rsidRDefault="0048525C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6095F00" wp14:editId="14DC26CB">
                      <wp:simplePos x="0" y="0"/>
                      <wp:positionH relativeFrom="column">
                        <wp:posOffset>4093210</wp:posOffset>
                      </wp:positionH>
                      <wp:positionV relativeFrom="paragraph">
                        <wp:posOffset>875030</wp:posOffset>
                      </wp:positionV>
                      <wp:extent cx="381000" cy="295275"/>
                      <wp:effectExtent l="19050" t="19050" r="38100" b="47625"/>
                      <wp:wrapNone/>
                      <wp:docPr id="1034126524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EE4A3" id="Rectangle 7" o:spid="_x0000_s1026" style="position:absolute;margin-left:322.3pt;margin-top:68.9pt;width:30pt;height:23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" filled="f" strokecolor="#e00" strokeweight="4pt"/>
                  </w:pict>
                </mc:Fallback>
              </mc:AlternateContent>
            </w:r>
            <w:r w:rsidR="006A46ED" w:rsidRPr="00B96AF4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7EACF8BD" wp14:editId="4CCF6192">
                  <wp:extent cx="4460875" cy="1318260"/>
                  <wp:effectExtent l="12700" t="12700" r="9525" b="15240"/>
                  <wp:docPr id="18036170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61709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13182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4E7206" w14:textId="44F25173" w:rsidR="006A46ED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6A46ED" w:rsidRPr="00503857" w14:paraId="3A82B407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F714D8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1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3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. Perform the following edits:</w:t>
            </w:r>
          </w:p>
          <w:p w14:paraId="5BE743E3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522435C1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 xml:space="preserve">&gt;Add the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Deliver-to 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 xml:space="preserve">room number to the Room field </w:t>
            </w:r>
            <w:r w:rsidRPr="007210E5">
              <w:rPr>
                <w:b/>
                <w:color w:val="365F91" w:themeColor="accent1" w:themeShade="BF"/>
                <w:sz w:val="24"/>
                <w:szCs w:val="24"/>
                <w:u w:val="single"/>
              </w:rPr>
              <w:t>and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 xml:space="preserve"> at the end of the street address</w:t>
            </w:r>
          </w:p>
          <w:p w14:paraId="522F193C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73E7F0C1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&gt;Add the floor number</w:t>
            </w:r>
          </w:p>
          <w:p w14:paraId="240C13C7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7E5F6FEA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&gt;Add the c/o person delivery name</w:t>
            </w:r>
          </w:p>
          <w:p w14:paraId="2E554DCF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1996C3F6" w14:textId="77777777" w:rsidR="006A46ED" w:rsidRDefault="006A46ED">
            <w:pPr>
              <w:spacing w:before="60" w:after="60"/>
              <w:ind w:left="0" w:right="0"/>
              <w:rPr>
                <w:bCs w:val="0"/>
                <w:color w:val="EE0000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Click the Collapse section button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E86BF7" w14:textId="35138188" w:rsidR="006A46ED" w:rsidRDefault="0048525C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85D19F8" wp14:editId="6930ACEC">
                      <wp:simplePos x="0" y="0"/>
                      <wp:positionH relativeFrom="column">
                        <wp:posOffset>2477135</wp:posOffset>
                      </wp:positionH>
                      <wp:positionV relativeFrom="paragraph">
                        <wp:posOffset>577215</wp:posOffset>
                      </wp:positionV>
                      <wp:extent cx="285750" cy="419100"/>
                      <wp:effectExtent l="38100" t="19050" r="38100" b="57150"/>
                      <wp:wrapNone/>
                      <wp:docPr id="1282739942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4191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7DF6C" id="Straight Arrow Connector 8" o:spid="_x0000_s1026" type="#_x0000_t32" style="position:absolute;margin-left:195.05pt;margin-top:45.45pt;width:22.5pt;height:33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B1DE9DA" wp14:editId="0E53849F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373380</wp:posOffset>
                      </wp:positionV>
                      <wp:extent cx="600075" cy="142875"/>
                      <wp:effectExtent l="0" t="38100" r="47625" b="104775"/>
                      <wp:wrapNone/>
                      <wp:docPr id="1601500402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428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B0BD4C" id="Straight Arrow Connector 8" o:spid="_x0000_s1026" type="#_x0000_t32" style="position:absolute;margin-left:52.45pt;margin-top:29.4pt;width:47.25pt;height:11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F48621E" wp14:editId="6DB5BE8D">
                      <wp:simplePos x="0" y="0"/>
                      <wp:positionH relativeFrom="column">
                        <wp:posOffset>3256915</wp:posOffset>
                      </wp:positionH>
                      <wp:positionV relativeFrom="paragraph">
                        <wp:posOffset>163830</wp:posOffset>
                      </wp:positionV>
                      <wp:extent cx="600075" cy="142875"/>
                      <wp:effectExtent l="0" t="38100" r="47625" b="104775"/>
                      <wp:wrapNone/>
                      <wp:docPr id="591883523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428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13210" id="Straight Arrow Connector 8" o:spid="_x0000_s1026" type="#_x0000_t32" style="position:absolute;margin-left:256.45pt;margin-top:12.9pt;width:47.25pt;height:11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76C570E" wp14:editId="5DB04E69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163830</wp:posOffset>
                      </wp:positionV>
                      <wp:extent cx="600075" cy="142875"/>
                      <wp:effectExtent l="0" t="38100" r="47625" b="104775"/>
                      <wp:wrapNone/>
                      <wp:docPr id="1546609167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428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DF885" id="Straight Arrow Connector 8" o:spid="_x0000_s1026" type="#_x0000_t32" style="position:absolute;margin-left:140.95pt;margin-top:12.9pt;width:47.25pt;height:11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" strokecolor="#e00" strokeweight="4pt">
                      <v:stroke endarrow="block"/>
                    </v:shape>
                  </w:pict>
                </mc:Fallback>
              </mc:AlternateContent>
            </w:r>
            <w:r w:rsidR="006A46ED" w:rsidRPr="009C6961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4ADF0211" wp14:editId="4FFE36B2">
                  <wp:extent cx="4460875" cy="2741930"/>
                  <wp:effectExtent l="12700" t="12700" r="9525" b="13970"/>
                  <wp:docPr id="10949791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979144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27419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6ED" w:rsidRPr="00503857" w14:paraId="0A91F4D7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414D74" w14:textId="77777777" w:rsidR="006A46ED" w:rsidRPr="000D07ED" w:rsidRDefault="006A46E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14. Add your phone number and email address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453DF9" w14:textId="77777777" w:rsidR="006A46ED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6A674356" w14:textId="210A206A" w:rsidR="006A46ED" w:rsidRDefault="0048525C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DF4FAFD" wp14:editId="08C2670F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809625</wp:posOffset>
                      </wp:positionV>
                      <wp:extent cx="600075" cy="142875"/>
                      <wp:effectExtent l="0" t="38100" r="47625" b="104775"/>
                      <wp:wrapNone/>
                      <wp:docPr id="960593736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428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A76F1" id="Straight Arrow Connector 8" o:spid="_x0000_s1026" type="#_x0000_t32" style="position:absolute;margin-left:38.2pt;margin-top:63.75pt;width:47.25pt;height:11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1BE3524" wp14:editId="13372586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295275</wp:posOffset>
                      </wp:positionV>
                      <wp:extent cx="600075" cy="142875"/>
                      <wp:effectExtent l="0" t="38100" r="47625" b="104775"/>
                      <wp:wrapNone/>
                      <wp:docPr id="690586830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428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10826" id="Straight Arrow Connector 8" o:spid="_x0000_s1026" type="#_x0000_t32" style="position:absolute;margin-left:39.7pt;margin-top:23.25pt;width:47.25pt;height:11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" strokecolor="#e00" strokeweight="4pt">
                      <v:stroke endarrow="block"/>
                    </v:shape>
                  </w:pict>
                </mc:Fallback>
              </mc:AlternateContent>
            </w:r>
            <w:r w:rsidR="006A46ED" w:rsidRPr="003722D7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272D8AAA" wp14:editId="192D7693">
                  <wp:extent cx="4460875" cy="1616075"/>
                  <wp:effectExtent l="12700" t="12700" r="9525" b="9525"/>
                  <wp:docPr id="20629658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965872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16160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8F17D5" w14:textId="2DE76493" w:rsidR="006A46ED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6A46ED" w:rsidRPr="00503857" w14:paraId="55139605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6A80E6" w14:textId="77777777" w:rsidR="006A46ED" w:rsidRDefault="006A46ED">
            <w:pPr>
              <w:spacing w:before="60" w:after="60"/>
              <w:ind w:left="0" w:right="0"/>
              <w:rPr>
                <w:bCs w:val="0"/>
                <w:color w:val="EE0000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5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. Click the checkmark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at the bottom right corner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DFB226" w14:textId="77777777" w:rsidR="006A46ED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6CC2374A" w14:textId="4F33F7CF" w:rsidR="006A46ED" w:rsidRDefault="0048525C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7B69792" wp14:editId="051630AA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295275</wp:posOffset>
                      </wp:positionV>
                      <wp:extent cx="419100" cy="371475"/>
                      <wp:effectExtent l="19050" t="19050" r="38100" b="47625"/>
                      <wp:wrapNone/>
                      <wp:docPr id="195315264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119114" id="Rectangle 7" o:spid="_x0000_s1026" style="position:absolute;margin-left:80.2pt;margin-top:23.25pt;width:33pt;height:29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" filled="f" strokecolor="#e00" strokeweight="4pt"/>
                  </w:pict>
                </mc:Fallback>
              </mc:AlternateContent>
            </w:r>
            <w:r w:rsidR="006A46ED" w:rsidRPr="00D42DC8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002A9E94" wp14:editId="7E123794">
                  <wp:extent cx="2463800" cy="685800"/>
                  <wp:effectExtent l="12700" t="12700" r="12700" b="12700"/>
                  <wp:docPr id="20988583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858385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685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D009C4" w14:textId="77777777" w:rsidR="006A46ED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6A46ED" w:rsidRPr="00503857" w14:paraId="6DE6329E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6F145B" w14:textId="77777777" w:rsidR="006A46ED" w:rsidRDefault="006A46ED">
            <w:pPr>
              <w:spacing w:before="60" w:after="60"/>
              <w:ind w:left="0" w:right="0"/>
              <w:rPr>
                <w:bCs w:val="0"/>
                <w:color w:val="EE0000"/>
                <w:sz w:val="24"/>
                <w:szCs w:val="24"/>
              </w:rPr>
            </w:pP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1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6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 xml:space="preserve">. Click Yes to update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address 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>changes to all line items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(if multiple)</w:t>
            </w:r>
            <w:r w:rsidRPr="000D07ED">
              <w:rPr>
                <w:bCs w:val="0"/>
                <w:color w:val="365F91" w:themeColor="accent1" w:themeShade="BF"/>
                <w:sz w:val="24"/>
                <w:szCs w:val="24"/>
              </w:rPr>
              <w:t xml:space="preserve"> and finish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CDF65" w14:textId="19654950" w:rsidR="006A46ED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2EC2F498" w14:textId="5DBA4D4A" w:rsidR="006A46ED" w:rsidRDefault="0048525C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08256C0" wp14:editId="584CBF21">
                      <wp:simplePos x="0" y="0"/>
                      <wp:positionH relativeFrom="column">
                        <wp:posOffset>866140</wp:posOffset>
                      </wp:positionH>
                      <wp:positionV relativeFrom="paragraph">
                        <wp:posOffset>1881505</wp:posOffset>
                      </wp:positionV>
                      <wp:extent cx="866775" cy="238125"/>
                      <wp:effectExtent l="19050" t="19050" r="47625" b="47625"/>
                      <wp:wrapNone/>
                      <wp:docPr id="714449430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213E5" id="Rectangle 7" o:spid="_x0000_s1026" style="position:absolute;margin-left:68.2pt;margin-top:148.15pt;width:68.25pt;height:18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" filled="f" strokecolor="#e00" strokeweight="4pt"/>
                  </w:pict>
                </mc:Fallback>
              </mc:AlternateContent>
            </w:r>
            <w:r w:rsidR="006A46ED" w:rsidRPr="000C321C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1BEB223A" wp14:editId="268CDDB8">
                  <wp:extent cx="3911834" cy="2312576"/>
                  <wp:effectExtent l="12700" t="12700" r="12700" b="12065"/>
                  <wp:docPr id="13827697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769748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5223" cy="232640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2E28F7" w14:textId="77777777" w:rsidR="006A46ED" w:rsidRDefault="006A46ED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0D1B68" w:rsidRPr="00503857" w14:paraId="085A7301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A10F62" w14:textId="7A30F3DB" w:rsidR="000D1B68" w:rsidRDefault="000D1B68" w:rsidP="000D1B6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</w:t>
            </w:r>
            <w:r w:rsidR="00632981">
              <w:rPr>
                <w:bCs w:val="0"/>
                <w:color w:val="365F91" w:themeColor="accent1" w:themeShade="BF"/>
                <w:sz w:val="24"/>
                <w:szCs w:val="24"/>
              </w:rPr>
              <w:t>7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. Attach your quote and any other needed files under the Services for Object icon/menu </w:t>
            </w:r>
            <w:r w:rsidR="00E8032C">
              <w:rPr>
                <w:bCs w:val="0"/>
                <w:color w:val="365F91" w:themeColor="accent1" w:themeShade="BF"/>
                <w:sz w:val="24"/>
                <w:szCs w:val="24"/>
              </w:rPr>
              <w:t>at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the top </w:t>
            </w:r>
            <w:r w:rsidR="00766DCB">
              <w:rPr>
                <w:bCs w:val="0"/>
                <w:color w:val="365F91" w:themeColor="accent1" w:themeShade="BF"/>
                <w:sz w:val="24"/>
                <w:szCs w:val="24"/>
              </w:rPr>
              <w:t>right</w:t>
            </w:r>
            <w:r w:rsidR="00E72707"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056AB5" w14:textId="1100A0B5" w:rsidR="000D1B68" w:rsidRDefault="007E61A4" w:rsidP="000D1B68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8CD96DD" wp14:editId="474B3989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185420</wp:posOffset>
                      </wp:positionV>
                      <wp:extent cx="171450" cy="333375"/>
                      <wp:effectExtent l="19050" t="19050" r="76200" b="47625"/>
                      <wp:wrapNone/>
                      <wp:docPr id="879342134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3333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9B0A1" id="Straight Arrow Connector 8" o:spid="_x0000_s1026" type="#_x0000_t32" style="position:absolute;margin-left:101.2pt;margin-top:14.6pt;width:13.5pt;height:26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" strokecolor="#e00" strokeweight="4pt">
                      <v:stroke endarrow="block"/>
                    </v:shape>
                  </w:pict>
                </mc:Fallback>
              </mc:AlternateContent>
            </w:r>
          </w:p>
          <w:p w14:paraId="41BBDF5C" w14:textId="3DBF242E" w:rsidR="001E1348" w:rsidRDefault="001E1348" w:rsidP="000D1B68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6A9A84FD" w14:textId="6021E73D" w:rsidR="000D1B68" w:rsidRDefault="007E61A4" w:rsidP="000D1B68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55E9698" wp14:editId="1E6884E5">
                      <wp:simplePos x="0" y="0"/>
                      <wp:positionH relativeFrom="column">
                        <wp:posOffset>1628140</wp:posOffset>
                      </wp:positionH>
                      <wp:positionV relativeFrom="paragraph">
                        <wp:posOffset>367665</wp:posOffset>
                      </wp:positionV>
                      <wp:extent cx="600075" cy="142875"/>
                      <wp:effectExtent l="0" t="38100" r="47625" b="104775"/>
                      <wp:wrapNone/>
                      <wp:docPr id="1017952059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428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0D477" id="Straight Arrow Connector 8" o:spid="_x0000_s1026" type="#_x0000_t32" style="position:absolute;margin-left:128.2pt;margin-top:28.95pt;width:47.25pt;height:11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5B68A5D" wp14:editId="3100A3AA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352425</wp:posOffset>
                      </wp:positionV>
                      <wp:extent cx="600075" cy="142875"/>
                      <wp:effectExtent l="0" t="38100" r="47625" b="104775"/>
                      <wp:wrapNone/>
                      <wp:docPr id="66363782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428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DB721" id="Straight Arrow Connector 8" o:spid="_x0000_s1026" type="#_x0000_t32" style="position:absolute;margin-left:-5.3pt;margin-top:27.75pt;width:47.25pt;height:11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" strokecolor="#e00" strokeweight="4pt">
                      <v:stroke endarrow="block"/>
                    </v:shape>
                  </w:pict>
                </mc:Fallback>
              </mc:AlternateContent>
            </w:r>
            <w:r w:rsidR="00766DCB" w:rsidRPr="00766DCB">
              <w:rPr>
                <w:noProof/>
              </w:rPr>
              <w:drawing>
                <wp:inline distT="0" distB="0" distL="0" distR="0" wp14:anchorId="102B9712" wp14:editId="528AAF7E">
                  <wp:extent cx="3716303" cy="3553897"/>
                  <wp:effectExtent l="12700" t="12700" r="17780" b="15240"/>
                  <wp:docPr id="1777495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495663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582" cy="356563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D90CFD" w14:textId="77777777" w:rsidR="001E1348" w:rsidRDefault="001E1348" w:rsidP="000D1B68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66D80591" w14:textId="110F1E2D" w:rsidR="000D1B68" w:rsidRDefault="000D1B68" w:rsidP="000D1B68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</w:tc>
      </w:tr>
      <w:tr w:rsidR="000D1B68" w:rsidRPr="00503857" w14:paraId="573448C9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88047A" w14:textId="29711997" w:rsidR="000D1B68" w:rsidRDefault="000D1B68" w:rsidP="000D1B6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1</w:t>
            </w:r>
            <w:r w:rsidR="00632981">
              <w:rPr>
                <w:bCs w:val="0"/>
                <w:color w:val="365F91" w:themeColor="accent1" w:themeShade="BF"/>
                <w:sz w:val="24"/>
                <w:szCs w:val="24"/>
              </w:rPr>
              <w:t>8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. Review and check all line items for accuracy. </w:t>
            </w:r>
          </w:p>
          <w:p w14:paraId="6A721A84" w14:textId="77777777" w:rsidR="000D1B68" w:rsidRDefault="000D1B68" w:rsidP="000D1B6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7947BEAA" w14:textId="6720A54B" w:rsidR="000D1B68" w:rsidRDefault="000D1B68" w:rsidP="000D1B6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Click the Check button at the top to validate whether any errors exist.</w:t>
            </w:r>
          </w:p>
          <w:p w14:paraId="0768E541" w14:textId="77777777" w:rsidR="000D1B68" w:rsidRDefault="000D1B68" w:rsidP="000D1B6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3F668429" w14:textId="757FE550" w:rsidR="000D1B68" w:rsidRDefault="000D1B68" w:rsidP="000D1B6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Note: Disregard any yellow (soft) warning messages.</w:t>
            </w:r>
          </w:p>
          <w:p w14:paraId="506A68BB" w14:textId="77777777" w:rsidR="000D1B68" w:rsidRPr="00503857" w:rsidRDefault="000D1B68" w:rsidP="000D1B6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40BA35" w14:textId="7160F651" w:rsidR="000D1B68" w:rsidRPr="00503857" w:rsidRDefault="007E61A4" w:rsidP="000D1B6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FD66382" wp14:editId="26B5E231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464185</wp:posOffset>
                      </wp:positionV>
                      <wp:extent cx="723900" cy="428625"/>
                      <wp:effectExtent l="19050" t="19050" r="38100" b="47625"/>
                      <wp:wrapNone/>
                      <wp:docPr id="52463679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99C36D" id="Rectangle 7" o:spid="_x0000_s1026" style="position:absolute;margin-left:119.95pt;margin-top:36.55pt;width:57pt;height:33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" filled="f" strokecolor="#e00" strokeweight="4pt"/>
                  </w:pict>
                </mc:Fallback>
              </mc:AlternateContent>
            </w:r>
            <w:r w:rsidR="00E72707" w:rsidRPr="00E227DB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547CCBC5" wp14:editId="52A2205A">
                  <wp:extent cx="3302000" cy="1054100"/>
                  <wp:effectExtent l="12700" t="12700" r="12700" b="12700"/>
                  <wp:docPr id="19147630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763089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10541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B68" w:rsidRPr="00503857" w14:paraId="4FECE61E" w14:textId="77777777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D93671" w14:textId="68F8AD66" w:rsidR="000D1B68" w:rsidRPr="00503857" w:rsidRDefault="000D1B68" w:rsidP="000D1B6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</w:t>
            </w:r>
            <w:r w:rsidR="00632981">
              <w:rPr>
                <w:bCs w:val="0"/>
                <w:color w:val="365F91" w:themeColor="accent1" w:themeShade="BF"/>
                <w:sz w:val="24"/>
                <w:szCs w:val="24"/>
              </w:rPr>
              <w:t>9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. Click SAVE icon to complete requisition and move it forward to Approval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51566" w14:textId="77777777" w:rsidR="000D1B68" w:rsidRDefault="000D1B68" w:rsidP="000D1B6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5E17D676" w14:textId="6EAEE909" w:rsidR="000D1B68" w:rsidRDefault="007E61A4" w:rsidP="000D1B6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705B6D1" wp14:editId="13413131">
                      <wp:simplePos x="0" y="0"/>
                      <wp:positionH relativeFrom="column">
                        <wp:posOffset>1913890</wp:posOffset>
                      </wp:positionH>
                      <wp:positionV relativeFrom="paragraph">
                        <wp:posOffset>866775</wp:posOffset>
                      </wp:positionV>
                      <wp:extent cx="600075" cy="403225"/>
                      <wp:effectExtent l="19050" t="19050" r="47625" b="34925"/>
                      <wp:wrapNone/>
                      <wp:docPr id="1200451653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4032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2591E" id="Rectangle 7" o:spid="_x0000_s1026" style="position:absolute;margin-left:150.7pt;margin-top:68.25pt;width:47.25pt;height:31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" filled="f" strokecolor="#e00" strokeweight="4pt"/>
                  </w:pict>
                </mc:Fallback>
              </mc:AlternateContent>
            </w:r>
            <w:r w:rsidR="00E01C50" w:rsidRPr="00586770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24B155E9" wp14:editId="42399AEB">
                  <wp:extent cx="3073400" cy="1257300"/>
                  <wp:effectExtent l="12700" t="12700" r="12700" b="12700"/>
                  <wp:docPr id="10179265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519037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400" cy="12573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0A445A" w14:textId="7EFDEE61" w:rsidR="000D1B68" w:rsidRPr="00503857" w:rsidRDefault="000D1B68" w:rsidP="000D1B6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</w:tbl>
    <w:p w14:paraId="21D3E7EB" w14:textId="7C2D52E4" w:rsidR="00D21F7C" w:rsidRDefault="00D21F7C">
      <w:pPr>
        <w:spacing w:before="0"/>
        <w:ind w:left="0" w:right="0"/>
        <w:rPr>
          <w:b/>
          <w:bCs w:val="0"/>
          <w:sz w:val="24"/>
          <w:szCs w:val="24"/>
        </w:rPr>
      </w:pPr>
    </w:p>
    <w:p w14:paraId="6DD161D0" w14:textId="77777777" w:rsidR="00FC396B" w:rsidRDefault="00FC396B" w:rsidP="004E6C3B"/>
    <w:p w14:paraId="1B925CD5" w14:textId="77777777" w:rsidR="009B192A" w:rsidRDefault="009B192A" w:rsidP="004E6C3B"/>
    <w:p w14:paraId="757319C6" w14:textId="77777777" w:rsidR="009B192A" w:rsidRDefault="009B192A" w:rsidP="004E6C3B"/>
    <w:sectPr w:rsidR="009B192A" w:rsidSect="0014580F">
      <w:headerReference w:type="default" r:id="rId49"/>
      <w:footerReference w:type="default" r:id="rId50"/>
      <w:pgSz w:w="12240" w:h="15840"/>
      <w:pgMar w:top="547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5A9EC" w14:textId="77777777" w:rsidR="00255E0B" w:rsidRDefault="00255E0B">
      <w:r>
        <w:separator/>
      </w:r>
    </w:p>
  </w:endnote>
  <w:endnote w:type="continuationSeparator" w:id="0">
    <w:p w14:paraId="4E5B534D" w14:textId="77777777" w:rsidR="00255E0B" w:rsidRDefault="0025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42E54" w14:textId="77777777" w:rsidR="003F5BB9" w:rsidRDefault="006E172E">
    <w:pPr>
      <w:pStyle w:val="Footer"/>
    </w:pP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D0455F5" wp14:editId="6A626A6C">
              <wp:simplePos x="0" y="0"/>
              <wp:positionH relativeFrom="column">
                <wp:posOffset>6400800</wp:posOffset>
              </wp:positionH>
              <wp:positionV relativeFrom="paragraph">
                <wp:posOffset>-133350</wp:posOffset>
              </wp:positionV>
              <wp:extent cx="443865" cy="603250"/>
              <wp:effectExtent l="19050" t="19050" r="22860" b="15875"/>
              <wp:wrapNone/>
              <wp:docPr id="6" name="Freeform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443865" cy="6032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DA5D62" id="Freeform 37" o:spid="_x0000_s1026" style="position:absolute;margin-left:7in;margin-top:-10.5pt;width:34.95pt;height:47.5pt;rotation:18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" path="m623,l,,,889e" filled="f" fillcolor="#0c9" strokecolor="#36f" strokeweight="2.25pt">
              <v:path arrowok="t" o:connecttype="custom" o:connectlocs="443865,0;0,0;0,6032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C99A9F1" wp14:editId="0E19744C">
              <wp:simplePos x="0" y="0"/>
              <wp:positionH relativeFrom="column">
                <wp:posOffset>6461125</wp:posOffset>
              </wp:positionH>
              <wp:positionV relativeFrom="paragraph">
                <wp:posOffset>-90170</wp:posOffset>
              </wp:positionV>
              <wp:extent cx="314960" cy="488950"/>
              <wp:effectExtent l="22225" t="24130" r="24765" b="20320"/>
              <wp:wrapNone/>
              <wp:docPr id="5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314960" cy="4889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CD3D2A" id="Freeform 36" o:spid="_x0000_s1026" style="position:absolute;margin-left:508.75pt;margin-top:-7.1pt;width:24.8pt;height:38.5pt;rotation:18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" path="m623,l,,,889e" filled="f" fillcolor="#0c9" strokecolor="#009" strokeweight="3pt">
              <v:path arrowok="t" o:connecttype="custom" o:connectlocs="314960,0;0,0;0,4889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8F30C0" wp14:editId="6D4DDE82">
              <wp:simplePos x="0" y="0"/>
              <wp:positionH relativeFrom="column">
                <wp:posOffset>6515100</wp:posOffset>
              </wp:positionH>
              <wp:positionV relativeFrom="page">
                <wp:posOffset>9377045</wp:posOffset>
              </wp:positionV>
              <wp:extent cx="228600" cy="342900"/>
              <wp:effectExtent l="0" t="4445" r="0" b="0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8EF5A" w14:textId="77777777" w:rsidR="003F5BB9" w:rsidRPr="002F1110" w:rsidRDefault="004A7F08">
                          <w:pPr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 w:rsidR="003F5BB9"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F1ADA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F30C0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left:0;text-align:left;margin-left:513pt;margin-top:738.35pt;width:18pt;height:2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zJs8AEAAMk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" stroked="f">
              <v:textbox>
                <w:txbxContent>
                  <w:p w14:paraId="3158EF5A" w14:textId="77777777" w:rsidR="003F5BB9" w:rsidRPr="002F1110" w:rsidRDefault="004A7F08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begin"/>
                    </w:r>
                    <w:r w:rsidR="003F5BB9" w:rsidRPr="002F1110">
                      <w:rPr>
                        <w:rStyle w:val="PageNumber"/>
                        <w:sz w:val="24"/>
                        <w:szCs w:val="24"/>
                      </w:rPr>
                      <w:instrText xml:space="preserve"> PAGE </w:instrTex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separate"/>
                    </w:r>
                    <w:r w:rsidR="005F1ADA">
                      <w:rPr>
                        <w:rStyle w:val="PageNumber"/>
                        <w:noProof/>
                        <w:sz w:val="24"/>
                        <w:szCs w:val="24"/>
                      </w:rPr>
                      <w:t>3</w: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07B4E" w14:textId="77777777" w:rsidR="00255E0B" w:rsidRDefault="00255E0B">
      <w:r>
        <w:separator/>
      </w:r>
    </w:p>
  </w:footnote>
  <w:footnote w:type="continuationSeparator" w:id="0">
    <w:p w14:paraId="3645A875" w14:textId="77777777" w:rsidR="00255E0B" w:rsidRDefault="00255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1352" w14:textId="77777777" w:rsidR="003F5BB9" w:rsidRPr="006D5BC0" w:rsidRDefault="006E172E" w:rsidP="00672563">
    <w:pPr>
      <w:pStyle w:val="Header"/>
      <w:spacing w:before="0"/>
      <w:ind w:left="360"/>
      <w:rPr>
        <w:rFonts w:cs="Lucida Sans Unicode"/>
        <w:noProof/>
        <w:color w:val="6165FD"/>
        <w:szCs w:val="28"/>
        <w:lang w:bidi="ar-SA"/>
      </w:rPr>
    </w:pP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57A7C" wp14:editId="5278AF6D">
              <wp:simplePos x="0" y="0"/>
              <wp:positionH relativeFrom="column">
                <wp:posOffset>13335</wp:posOffset>
              </wp:positionH>
              <wp:positionV relativeFrom="paragraph">
                <wp:posOffset>-111125</wp:posOffset>
              </wp:positionV>
              <wp:extent cx="443865" cy="801370"/>
              <wp:effectExtent l="22860" t="22225" r="19050" b="14605"/>
              <wp:wrapNone/>
              <wp:docPr id="11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443865" cy="80137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D5B34E" id="Freeform 24" o:spid="_x0000_s1026" style="position:absolute;margin-left:1.05pt;margin-top:-8.75pt;width:34.95pt;height:63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" path="m623,l,,,889e" filled="f" fillcolor="#0c9" strokecolor="#36f" strokeweight="2.25pt">
              <v:path arrowok="t" o:connecttype="custom" o:connectlocs="443865,0;0,0;0,801370" o:connectangles="0,0,0"/>
            </v:shape>
          </w:pict>
        </mc:Fallback>
      </mc:AlternateContent>
    </w: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EED444" wp14:editId="37523595">
              <wp:simplePos x="0" y="0"/>
              <wp:positionH relativeFrom="column">
                <wp:posOffset>81915</wp:posOffset>
              </wp:positionH>
              <wp:positionV relativeFrom="paragraph">
                <wp:posOffset>-54610</wp:posOffset>
              </wp:positionV>
              <wp:extent cx="314960" cy="683895"/>
              <wp:effectExtent l="24765" t="21590" r="22225" b="27940"/>
              <wp:wrapNone/>
              <wp:docPr id="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314960" cy="683895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4F5330" id="Freeform 23" o:spid="_x0000_s1026" style="position:absolute;margin-left:6.45pt;margin-top:-4.3pt;width:24.8pt;height:5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" path="m623,l,,,889e" filled="f" fillcolor="#0c9" strokecolor="#009" strokeweight="3pt">
              <v:path arrowok="t" o:connecttype="custom" o:connectlocs="314960,0;0,0;0,683895" o:connectangles="0,0,0"/>
            </v:shape>
          </w:pict>
        </mc:Fallback>
      </mc:AlternateContent>
    </w:r>
    <w:r w:rsidR="004C290D">
      <w:rPr>
        <w:rFonts w:cs="Lucida Sans Unicode"/>
        <w:b/>
        <w:bCs w:val="0"/>
        <w:i/>
        <w:iCs/>
        <w:color w:val="6165FD"/>
        <w:sz w:val="28"/>
        <w:szCs w:val="28"/>
      </w:rPr>
      <w:t>Quick Reference Card</w:t>
    </w:r>
    <w:r w:rsidR="003F5BB9" w:rsidRPr="006D5BC0">
      <w:rPr>
        <w:rFonts w:cs="Lucida Sans Unicode"/>
        <w:noProof/>
        <w:color w:val="6165FD"/>
        <w:szCs w:val="28"/>
        <w:lang w:bidi="ar-SA"/>
      </w:rPr>
      <w:t xml:space="preserve"> </w:t>
    </w:r>
  </w:p>
  <w:p w14:paraId="28C9302B" w14:textId="41E184F8" w:rsidR="004871EB" w:rsidRPr="004871EB" w:rsidRDefault="0004443B" w:rsidP="004871EB">
    <w:pPr>
      <w:pStyle w:val="Header"/>
      <w:ind w:left="360"/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04443B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Quick Reference Guide - Using </w:t>
    </w:r>
    <w:r w:rsidR="00186B94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SAP S/4 </w:t>
    </w:r>
    <w:r w:rsidRPr="0004443B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ME51N Requisition for </w:t>
    </w:r>
    <w:r w:rsidR="006B1D70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Free Text</w:t>
    </w:r>
    <w:r w:rsidRPr="0004443B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Orders</w:t>
    </w:r>
  </w:p>
  <w:p w14:paraId="4949B35E" w14:textId="77777777" w:rsidR="003F5BB9" w:rsidRPr="00575A67" w:rsidRDefault="006E172E">
    <w:pPr>
      <w:pStyle w:val="Header"/>
      <w:ind w:left="360"/>
      <w:rPr>
        <w:color w:val="000099"/>
      </w:rPr>
    </w:pPr>
    <w:r>
      <w:rPr>
        <w:noProof/>
        <w:color w:val="000099"/>
        <w:lang w:bidi="ar-SA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7DE58C9" wp14:editId="5801180B">
              <wp:simplePos x="0" y="0"/>
              <wp:positionH relativeFrom="column">
                <wp:posOffset>212090</wp:posOffset>
              </wp:positionH>
              <wp:positionV relativeFrom="paragraph">
                <wp:posOffset>18415</wp:posOffset>
              </wp:positionV>
              <wp:extent cx="6613525" cy="0"/>
              <wp:effectExtent l="21590" t="18415" r="22860" b="19685"/>
              <wp:wrapNone/>
              <wp:docPr id="8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7B19C1" id="Line 25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pt,1.45pt" to="537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" strokecolor="#009" strokeweight="2.25pt">
              <v:shadow opacity=".5" offset="6pt,6p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FBD"/>
    <w:multiLevelType w:val="singleLevel"/>
    <w:tmpl w:val="4BFA0CD2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" w15:restartNumberingAfterBreak="0">
    <w:nsid w:val="08722BB1"/>
    <w:multiLevelType w:val="hybridMultilevel"/>
    <w:tmpl w:val="BF245CDE"/>
    <w:lvl w:ilvl="0" w:tplc="264A2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436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CF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2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A1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23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CA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90C3F"/>
    <w:multiLevelType w:val="hybridMultilevel"/>
    <w:tmpl w:val="F5D8EA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951C5"/>
    <w:multiLevelType w:val="hybridMultilevel"/>
    <w:tmpl w:val="21AAE436"/>
    <w:lvl w:ilvl="0" w:tplc="0EE6FC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1A197191"/>
    <w:multiLevelType w:val="hybridMultilevel"/>
    <w:tmpl w:val="105013B6"/>
    <w:lvl w:ilvl="0" w:tplc="A6A6D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0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2BF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0B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E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E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8A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0A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CB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0A3E65"/>
    <w:multiLevelType w:val="hybridMultilevel"/>
    <w:tmpl w:val="DF1CE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47AE"/>
    <w:multiLevelType w:val="hybridMultilevel"/>
    <w:tmpl w:val="2248A3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4497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DB6DF2"/>
    <w:multiLevelType w:val="hybridMultilevel"/>
    <w:tmpl w:val="3CCA78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D44350A"/>
    <w:multiLevelType w:val="hybridMultilevel"/>
    <w:tmpl w:val="D7824FEA"/>
    <w:lvl w:ilvl="0" w:tplc="E94497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E7E4B"/>
    <w:multiLevelType w:val="hybridMultilevel"/>
    <w:tmpl w:val="A2507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869B7"/>
    <w:multiLevelType w:val="hybridMultilevel"/>
    <w:tmpl w:val="B36CBC8C"/>
    <w:lvl w:ilvl="0" w:tplc="BBFC5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6DD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21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E2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1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46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25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A1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AD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48F1CEA"/>
    <w:multiLevelType w:val="singleLevel"/>
    <w:tmpl w:val="2CBC8D4A"/>
    <w:lvl w:ilvl="0">
      <w:start w:val="1"/>
      <w:numFmt w:val="bullet"/>
      <w:pStyle w:val="Steptext-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73812A3"/>
    <w:multiLevelType w:val="hybridMultilevel"/>
    <w:tmpl w:val="54A0F7A6"/>
    <w:lvl w:ilvl="0" w:tplc="60C84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6B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B4B9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80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60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05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2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AE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4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9244ACA"/>
    <w:multiLevelType w:val="hybridMultilevel"/>
    <w:tmpl w:val="1A8826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2314CC"/>
    <w:multiLevelType w:val="hybridMultilevel"/>
    <w:tmpl w:val="31F04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3335E"/>
    <w:multiLevelType w:val="singleLevel"/>
    <w:tmpl w:val="A372F21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 w15:restartNumberingAfterBreak="0">
    <w:nsid w:val="429F0214"/>
    <w:multiLevelType w:val="hybridMultilevel"/>
    <w:tmpl w:val="B0AE7826"/>
    <w:lvl w:ilvl="0" w:tplc="B39E4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ECD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A9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42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5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20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44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E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2D34F53"/>
    <w:multiLevelType w:val="singleLevel"/>
    <w:tmpl w:val="E954FDEE"/>
    <w:lvl w:ilvl="0">
      <w:start w:val="1"/>
      <w:numFmt w:val="bullet"/>
      <w:pStyle w:val="TipNote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8" w15:restartNumberingAfterBreak="0">
    <w:nsid w:val="437C3B15"/>
    <w:multiLevelType w:val="hybridMultilevel"/>
    <w:tmpl w:val="8858FF90"/>
    <w:lvl w:ilvl="0" w:tplc="19C635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19" w15:restartNumberingAfterBreak="0">
    <w:nsid w:val="567C0859"/>
    <w:multiLevelType w:val="hybridMultilevel"/>
    <w:tmpl w:val="F864D570"/>
    <w:lvl w:ilvl="0" w:tplc="7D3CD78E">
      <w:start w:val="3"/>
      <w:numFmt w:val="bullet"/>
      <w:lvlText w:val=""/>
      <w:lvlJc w:val="left"/>
      <w:pPr>
        <w:tabs>
          <w:tab w:val="num" w:pos="1440"/>
        </w:tabs>
        <w:ind w:left="1440" w:hanging="135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5B3134D5"/>
    <w:multiLevelType w:val="hybridMultilevel"/>
    <w:tmpl w:val="A250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D6572"/>
    <w:multiLevelType w:val="hybridMultilevel"/>
    <w:tmpl w:val="1130A696"/>
    <w:lvl w:ilvl="0" w:tplc="4E20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528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C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40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AE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45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B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02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AD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1530A4A"/>
    <w:multiLevelType w:val="hybridMultilevel"/>
    <w:tmpl w:val="871E22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1816650"/>
    <w:multiLevelType w:val="hybridMultilevel"/>
    <w:tmpl w:val="11067B5C"/>
    <w:lvl w:ilvl="0" w:tplc="7EC0FD68">
      <w:start w:val="3"/>
      <w:numFmt w:val="bullet"/>
      <w:lvlText w:val=""/>
      <w:lvlJc w:val="left"/>
      <w:pPr>
        <w:tabs>
          <w:tab w:val="num" w:pos="1440"/>
        </w:tabs>
        <w:ind w:left="1440" w:hanging="135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68E86808"/>
    <w:multiLevelType w:val="hybridMultilevel"/>
    <w:tmpl w:val="553A1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02E34"/>
    <w:multiLevelType w:val="hybridMultilevel"/>
    <w:tmpl w:val="74427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885829"/>
    <w:multiLevelType w:val="hybridMultilevel"/>
    <w:tmpl w:val="C52E1D6A"/>
    <w:lvl w:ilvl="0" w:tplc="AA8AF9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408FA6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8EF33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4C58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4181D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D4F3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82EA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01C4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192A0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 w15:restartNumberingAfterBreak="0">
    <w:nsid w:val="6DFD640D"/>
    <w:multiLevelType w:val="hybridMultilevel"/>
    <w:tmpl w:val="16840C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E86BA8"/>
    <w:multiLevelType w:val="hybridMultilevel"/>
    <w:tmpl w:val="B81EC5D2"/>
    <w:lvl w:ilvl="0" w:tplc="BCEC4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C2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C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8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82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6E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2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0F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1758678">
    <w:abstractNumId w:val="11"/>
  </w:num>
  <w:num w:numId="2" w16cid:durableId="784151070">
    <w:abstractNumId w:val="17"/>
  </w:num>
  <w:num w:numId="3" w16cid:durableId="1988898944">
    <w:abstractNumId w:val="0"/>
  </w:num>
  <w:num w:numId="4" w16cid:durableId="235939731">
    <w:abstractNumId w:val="18"/>
  </w:num>
  <w:num w:numId="5" w16cid:durableId="655911910">
    <w:abstractNumId w:val="2"/>
  </w:num>
  <w:num w:numId="6" w16cid:durableId="1764062094">
    <w:abstractNumId w:val="25"/>
  </w:num>
  <w:num w:numId="7" w16cid:durableId="665137105">
    <w:abstractNumId w:val="27"/>
  </w:num>
  <w:num w:numId="8" w16cid:durableId="2129541962">
    <w:abstractNumId w:val="7"/>
  </w:num>
  <w:num w:numId="9" w16cid:durableId="119107671">
    <w:abstractNumId w:val="6"/>
  </w:num>
  <w:num w:numId="10" w16cid:durableId="1128668561">
    <w:abstractNumId w:val="8"/>
  </w:num>
  <w:num w:numId="11" w16cid:durableId="667289269">
    <w:abstractNumId w:val="13"/>
  </w:num>
  <w:num w:numId="12" w16cid:durableId="1744451702">
    <w:abstractNumId w:val="22"/>
  </w:num>
  <w:num w:numId="13" w16cid:durableId="838082750">
    <w:abstractNumId w:val="15"/>
  </w:num>
  <w:num w:numId="14" w16cid:durableId="1405764427">
    <w:abstractNumId w:val="5"/>
  </w:num>
  <w:num w:numId="15" w16cid:durableId="1396581793">
    <w:abstractNumId w:val="19"/>
  </w:num>
  <w:num w:numId="16" w16cid:durableId="983893009">
    <w:abstractNumId w:val="23"/>
  </w:num>
  <w:num w:numId="17" w16cid:durableId="344329913">
    <w:abstractNumId w:val="4"/>
  </w:num>
  <w:num w:numId="18" w16cid:durableId="532887376">
    <w:abstractNumId w:val="14"/>
  </w:num>
  <w:num w:numId="19" w16cid:durableId="955481298">
    <w:abstractNumId w:val="24"/>
  </w:num>
  <w:num w:numId="20" w16cid:durableId="1780030661">
    <w:abstractNumId w:val="3"/>
  </w:num>
  <w:num w:numId="21" w16cid:durableId="1070737648">
    <w:abstractNumId w:val="10"/>
  </w:num>
  <w:num w:numId="22" w16cid:durableId="92749314">
    <w:abstractNumId w:val="21"/>
  </w:num>
  <w:num w:numId="23" w16cid:durableId="17120814">
    <w:abstractNumId w:val="28"/>
  </w:num>
  <w:num w:numId="24" w16cid:durableId="1340351526">
    <w:abstractNumId w:val="1"/>
  </w:num>
  <w:num w:numId="25" w16cid:durableId="271523906">
    <w:abstractNumId w:val="16"/>
  </w:num>
  <w:num w:numId="26" w16cid:durableId="449203017">
    <w:abstractNumId w:val="12"/>
  </w:num>
  <w:num w:numId="27" w16cid:durableId="824513523">
    <w:abstractNumId w:val="26"/>
  </w:num>
  <w:num w:numId="28" w16cid:durableId="349769603">
    <w:abstractNumId w:val="20"/>
  </w:num>
  <w:num w:numId="29" w16cid:durableId="15898445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2E"/>
    <w:rsid w:val="00000163"/>
    <w:rsid w:val="00006D70"/>
    <w:rsid w:val="000121E7"/>
    <w:rsid w:val="0001278A"/>
    <w:rsid w:val="0001472F"/>
    <w:rsid w:val="00014D74"/>
    <w:rsid w:val="000152DB"/>
    <w:rsid w:val="0001573A"/>
    <w:rsid w:val="00017E56"/>
    <w:rsid w:val="000215AA"/>
    <w:rsid w:val="000272FE"/>
    <w:rsid w:val="00030F6C"/>
    <w:rsid w:val="000325D2"/>
    <w:rsid w:val="00033581"/>
    <w:rsid w:val="00037336"/>
    <w:rsid w:val="00043584"/>
    <w:rsid w:val="0004443B"/>
    <w:rsid w:val="0004652E"/>
    <w:rsid w:val="000472EB"/>
    <w:rsid w:val="00050A59"/>
    <w:rsid w:val="00052C84"/>
    <w:rsid w:val="00053336"/>
    <w:rsid w:val="00055CAF"/>
    <w:rsid w:val="00057FB2"/>
    <w:rsid w:val="0007202D"/>
    <w:rsid w:val="00072085"/>
    <w:rsid w:val="000723CF"/>
    <w:rsid w:val="00074693"/>
    <w:rsid w:val="0007652F"/>
    <w:rsid w:val="00077DB9"/>
    <w:rsid w:val="00080B8D"/>
    <w:rsid w:val="00080DEB"/>
    <w:rsid w:val="000811E1"/>
    <w:rsid w:val="0008312A"/>
    <w:rsid w:val="00084552"/>
    <w:rsid w:val="00085203"/>
    <w:rsid w:val="00087ED2"/>
    <w:rsid w:val="00090CD8"/>
    <w:rsid w:val="00092B9E"/>
    <w:rsid w:val="000930E0"/>
    <w:rsid w:val="000938CB"/>
    <w:rsid w:val="00097412"/>
    <w:rsid w:val="00097EC8"/>
    <w:rsid w:val="000A0841"/>
    <w:rsid w:val="000A4DCD"/>
    <w:rsid w:val="000A4F1D"/>
    <w:rsid w:val="000A5D90"/>
    <w:rsid w:val="000B1455"/>
    <w:rsid w:val="000B2BEC"/>
    <w:rsid w:val="000B3393"/>
    <w:rsid w:val="000B34C7"/>
    <w:rsid w:val="000B373B"/>
    <w:rsid w:val="000B57A8"/>
    <w:rsid w:val="000B5D56"/>
    <w:rsid w:val="000B6D4B"/>
    <w:rsid w:val="000C2795"/>
    <w:rsid w:val="000D1B68"/>
    <w:rsid w:val="000D24C7"/>
    <w:rsid w:val="000D3710"/>
    <w:rsid w:val="000D4558"/>
    <w:rsid w:val="000E1DA1"/>
    <w:rsid w:val="000E4253"/>
    <w:rsid w:val="000E4354"/>
    <w:rsid w:val="000F1198"/>
    <w:rsid w:val="000F3B05"/>
    <w:rsid w:val="0010585A"/>
    <w:rsid w:val="00107AE8"/>
    <w:rsid w:val="00107FD8"/>
    <w:rsid w:val="001143FD"/>
    <w:rsid w:val="00122269"/>
    <w:rsid w:val="00124434"/>
    <w:rsid w:val="00127055"/>
    <w:rsid w:val="001274B8"/>
    <w:rsid w:val="0013627B"/>
    <w:rsid w:val="001367FA"/>
    <w:rsid w:val="0014580F"/>
    <w:rsid w:val="00145CDD"/>
    <w:rsid w:val="001461B6"/>
    <w:rsid w:val="00146789"/>
    <w:rsid w:val="00146EF5"/>
    <w:rsid w:val="00147FA8"/>
    <w:rsid w:val="00150703"/>
    <w:rsid w:val="001509C3"/>
    <w:rsid w:val="00150FCE"/>
    <w:rsid w:val="001517D0"/>
    <w:rsid w:val="001545DD"/>
    <w:rsid w:val="00154F35"/>
    <w:rsid w:val="001608F7"/>
    <w:rsid w:val="00162CF6"/>
    <w:rsid w:val="00163C11"/>
    <w:rsid w:val="001663E1"/>
    <w:rsid w:val="0017019E"/>
    <w:rsid w:val="00174745"/>
    <w:rsid w:val="00175DD8"/>
    <w:rsid w:val="001817BC"/>
    <w:rsid w:val="00184424"/>
    <w:rsid w:val="00186684"/>
    <w:rsid w:val="00186B94"/>
    <w:rsid w:val="00187765"/>
    <w:rsid w:val="00195CF4"/>
    <w:rsid w:val="00195F3E"/>
    <w:rsid w:val="00197453"/>
    <w:rsid w:val="001A6328"/>
    <w:rsid w:val="001A6C52"/>
    <w:rsid w:val="001B000C"/>
    <w:rsid w:val="001B0BAD"/>
    <w:rsid w:val="001B1509"/>
    <w:rsid w:val="001B2A08"/>
    <w:rsid w:val="001B36AF"/>
    <w:rsid w:val="001B50D0"/>
    <w:rsid w:val="001C01D7"/>
    <w:rsid w:val="001C0B6D"/>
    <w:rsid w:val="001C0F88"/>
    <w:rsid w:val="001D09A9"/>
    <w:rsid w:val="001D502B"/>
    <w:rsid w:val="001D5E11"/>
    <w:rsid w:val="001E1348"/>
    <w:rsid w:val="001E4349"/>
    <w:rsid w:val="001E58CB"/>
    <w:rsid w:val="001E5EBA"/>
    <w:rsid w:val="001F080D"/>
    <w:rsid w:val="001F4A61"/>
    <w:rsid w:val="00202E19"/>
    <w:rsid w:val="002044F2"/>
    <w:rsid w:val="00206ECE"/>
    <w:rsid w:val="0021587B"/>
    <w:rsid w:val="0022101A"/>
    <w:rsid w:val="0022233A"/>
    <w:rsid w:val="002233D8"/>
    <w:rsid w:val="0022384C"/>
    <w:rsid w:val="00225175"/>
    <w:rsid w:val="00226DD8"/>
    <w:rsid w:val="00226E37"/>
    <w:rsid w:val="00233F0C"/>
    <w:rsid w:val="002345CA"/>
    <w:rsid w:val="002353AA"/>
    <w:rsid w:val="0024023A"/>
    <w:rsid w:val="00242894"/>
    <w:rsid w:val="002449DD"/>
    <w:rsid w:val="00245C84"/>
    <w:rsid w:val="00245DE4"/>
    <w:rsid w:val="002478B7"/>
    <w:rsid w:val="00255373"/>
    <w:rsid w:val="00255E0B"/>
    <w:rsid w:val="00256B1A"/>
    <w:rsid w:val="0025799E"/>
    <w:rsid w:val="00261519"/>
    <w:rsid w:val="00262AB6"/>
    <w:rsid w:val="00264E15"/>
    <w:rsid w:val="00265981"/>
    <w:rsid w:val="00266240"/>
    <w:rsid w:val="0026780D"/>
    <w:rsid w:val="00267957"/>
    <w:rsid w:val="00267CCD"/>
    <w:rsid w:val="00270C30"/>
    <w:rsid w:val="00271A18"/>
    <w:rsid w:val="00271AE8"/>
    <w:rsid w:val="00272D08"/>
    <w:rsid w:val="00273D44"/>
    <w:rsid w:val="00274C62"/>
    <w:rsid w:val="002758D3"/>
    <w:rsid w:val="0028069A"/>
    <w:rsid w:val="002826AB"/>
    <w:rsid w:val="00283D03"/>
    <w:rsid w:val="00292701"/>
    <w:rsid w:val="00293278"/>
    <w:rsid w:val="00293549"/>
    <w:rsid w:val="002938F6"/>
    <w:rsid w:val="002A10DF"/>
    <w:rsid w:val="002A5F4A"/>
    <w:rsid w:val="002B2695"/>
    <w:rsid w:val="002B5AF9"/>
    <w:rsid w:val="002B6125"/>
    <w:rsid w:val="002C081E"/>
    <w:rsid w:val="002C4494"/>
    <w:rsid w:val="002C4F1C"/>
    <w:rsid w:val="002C54C8"/>
    <w:rsid w:val="002C76FB"/>
    <w:rsid w:val="002D2CBE"/>
    <w:rsid w:val="002E4760"/>
    <w:rsid w:val="002E6D8F"/>
    <w:rsid w:val="002E6F25"/>
    <w:rsid w:val="002E7E6B"/>
    <w:rsid w:val="002F1110"/>
    <w:rsid w:val="002F176B"/>
    <w:rsid w:val="002F6DB9"/>
    <w:rsid w:val="0030253D"/>
    <w:rsid w:val="003057C1"/>
    <w:rsid w:val="00305AE9"/>
    <w:rsid w:val="00307E64"/>
    <w:rsid w:val="00310D56"/>
    <w:rsid w:val="00311A17"/>
    <w:rsid w:val="00311D9E"/>
    <w:rsid w:val="00313120"/>
    <w:rsid w:val="00316B75"/>
    <w:rsid w:val="00317BC4"/>
    <w:rsid w:val="0032073F"/>
    <w:rsid w:val="003270AB"/>
    <w:rsid w:val="00327DB3"/>
    <w:rsid w:val="00332403"/>
    <w:rsid w:val="00333B71"/>
    <w:rsid w:val="00334DE0"/>
    <w:rsid w:val="003353FB"/>
    <w:rsid w:val="003356B5"/>
    <w:rsid w:val="00336FDD"/>
    <w:rsid w:val="003429FC"/>
    <w:rsid w:val="00343149"/>
    <w:rsid w:val="00345ED1"/>
    <w:rsid w:val="0034699F"/>
    <w:rsid w:val="00352083"/>
    <w:rsid w:val="003525AC"/>
    <w:rsid w:val="003607B1"/>
    <w:rsid w:val="00360FC1"/>
    <w:rsid w:val="003630B9"/>
    <w:rsid w:val="00364929"/>
    <w:rsid w:val="003652F5"/>
    <w:rsid w:val="0036543E"/>
    <w:rsid w:val="003719DE"/>
    <w:rsid w:val="003778AF"/>
    <w:rsid w:val="00377A26"/>
    <w:rsid w:val="00377D50"/>
    <w:rsid w:val="003900E8"/>
    <w:rsid w:val="003A3C47"/>
    <w:rsid w:val="003A5A0D"/>
    <w:rsid w:val="003A5BE4"/>
    <w:rsid w:val="003A65E9"/>
    <w:rsid w:val="003A73DD"/>
    <w:rsid w:val="003B0C23"/>
    <w:rsid w:val="003B1331"/>
    <w:rsid w:val="003B18E8"/>
    <w:rsid w:val="003B1CF5"/>
    <w:rsid w:val="003B4C2A"/>
    <w:rsid w:val="003B4D94"/>
    <w:rsid w:val="003B5A2B"/>
    <w:rsid w:val="003C054E"/>
    <w:rsid w:val="003C157C"/>
    <w:rsid w:val="003C3207"/>
    <w:rsid w:val="003D0266"/>
    <w:rsid w:val="003D31F2"/>
    <w:rsid w:val="003D3D5E"/>
    <w:rsid w:val="003D7A2B"/>
    <w:rsid w:val="003E379D"/>
    <w:rsid w:val="003E571F"/>
    <w:rsid w:val="003E6140"/>
    <w:rsid w:val="003E72C2"/>
    <w:rsid w:val="003F1A8B"/>
    <w:rsid w:val="003F484E"/>
    <w:rsid w:val="003F4A9F"/>
    <w:rsid w:val="003F59C9"/>
    <w:rsid w:val="003F5BB9"/>
    <w:rsid w:val="003F7F5D"/>
    <w:rsid w:val="00400ADC"/>
    <w:rsid w:val="00410281"/>
    <w:rsid w:val="00410B38"/>
    <w:rsid w:val="00410BA1"/>
    <w:rsid w:val="00411053"/>
    <w:rsid w:val="00413158"/>
    <w:rsid w:val="00414699"/>
    <w:rsid w:val="0041605E"/>
    <w:rsid w:val="004179E8"/>
    <w:rsid w:val="0042040E"/>
    <w:rsid w:val="0042142D"/>
    <w:rsid w:val="00423109"/>
    <w:rsid w:val="00432940"/>
    <w:rsid w:val="00434E8D"/>
    <w:rsid w:val="004419D6"/>
    <w:rsid w:val="00443FBA"/>
    <w:rsid w:val="004511C3"/>
    <w:rsid w:val="00455101"/>
    <w:rsid w:val="0045608D"/>
    <w:rsid w:val="004565EE"/>
    <w:rsid w:val="00467277"/>
    <w:rsid w:val="004673E3"/>
    <w:rsid w:val="00470268"/>
    <w:rsid w:val="00470629"/>
    <w:rsid w:val="00477F42"/>
    <w:rsid w:val="004806A3"/>
    <w:rsid w:val="0048525C"/>
    <w:rsid w:val="004871EB"/>
    <w:rsid w:val="00487BE6"/>
    <w:rsid w:val="004904AA"/>
    <w:rsid w:val="00493383"/>
    <w:rsid w:val="0049618F"/>
    <w:rsid w:val="004A1EA5"/>
    <w:rsid w:val="004A6F33"/>
    <w:rsid w:val="004A7C38"/>
    <w:rsid w:val="004A7F08"/>
    <w:rsid w:val="004B2F19"/>
    <w:rsid w:val="004B4DBF"/>
    <w:rsid w:val="004B713A"/>
    <w:rsid w:val="004C0136"/>
    <w:rsid w:val="004C0EC7"/>
    <w:rsid w:val="004C290D"/>
    <w:rsid w:val="004C3757"/>
    <w:rsid w:val="004C6AF2"/>
    <w:rsid w:val="004D0F0A"/>
    <w:rsid w:val="004D5246"/>
    <w:rsid w:val="004D756F"/>
    <w:rsid w:val="004E077D"/>
    <w:rsid w:val="004E6C3B"/>
    <w:rsid w:val="004F2C75"/>
    <w:rsid w:val="004F2C9C"/>
    <w:rsid w:val="004F648A"/>
    <w:rsid w:val="005014BE"/>
    <w:rsid w:val="005037AD"/>
    <w:rsid w:val="00503857"/>
    <w:rsid w:val="00506436"/>
    <w:rsid w:val="00506FBF"/>
    <w:rsid w:val="00507A08"/>
    <w:rsid w:val="005101D3"/>
    <w:rsid w:val="00511E97"/>
    <w:rsid w:val="00513457"/>
    <w:rsid w:val="00515875"/>
    <w:rsid w:val="005177A9"/>
    <w:rsid w:val="00517D05"/>
    <w:rsid w:val="00530AB4"/>
    <w:rsid w:val="00533774"/>
    <w:rsid w:val="00543783"/>
    <w:rsid w:val="005439E4"/>
    <w:rsid w:val="00543F8E"/>
    <w:rsid w:val="0054450B"/>
    <w:rsid w:val="005459B8"/>
    <w:rsid w:val="00547D95"/>
    <w:rsid w:val="00552FF9"/>
    <w:rsid w:val="005537AE"/>
    <w:rsid w:val="00555A3A"/>
    <w:rsid w:val="00557002"/>
    <w:rsid w:val="00560E0C"/>
    <w:rsid w:val="00563F7A"/>
    <w:rsid w:val="005665B5"/>
    <w:rsid w:val="00571282"/>
    <w:rsid w:val="00571B5E"/>
    <w:rsid w:val="00571FD8"/>
    <w:rsid w:val="00572F48"/>
    <w:rsid w:val="0057361B"/>
    <w:rsid w:val="00573E69"/>
    <w:rsid w:val="00575A67"/>
    <w:rsid w:val="00583D74"/>
    <w:rsid w:val="0058524B"/>
    <w:rsid w:val="005852F4"/>
    <w:rsid w:val="00586294"/>
    <w:rsid w:val="00591BA5"/>
    <w:rsid w:val="00594D33"/>
    <w:rsid w:val="00596AE5"/>
    <w:rsid w:val="005A07F1"/>
    <w:rsid w:val="005A1C3F"/>
    <w:rsid w:val="005A250C"/>
    <w:rsid w:val="005A6585"/>
    <w:rsid w:val="005A6C3A"/>
    <w:rsid w:val="005A72A6"/>
    <w:rsid w:val="005B5372"/>
    <w:rsid w:val="005B5825"/>
    <w:rsid w:val="005B5834"/>
    <w:rsid w:val="005B7889"/>
    <w:rsid w:val="005C308F"/>
    <w:rsid w:val="005C42FE"/>
    <w:rsid w:val="005C6E74"/>
    <w:rsid w:val="005C7F40"/>
    <w:rsid w:val="005D25A7"/>
    <w:rsid w:val="005D30D7"/>
    <w:rsid w:val="005D39C0"/>
    <w:rsid w:val="005D52D6"/>
    <w:rsid w:val="005E2294"/>
    <w:rsid w:val="005E2A15"/>
    <w:rsid w:val="005E4298"/>
    <w:rsid w:val="005E4B98"/>
    <w:rsid w:val="005E6A82"/>
    <w:rsid w:val="005F1ADA"/>
    <w:rsid w:val="005F3C15"/>
    <w:rsid w:val="005F54D9"/>
    <w:rsid w:val="005F5D0C"/>
    <w:rsid w:val="0060718C"/>
    <w:rsid w:val="0061579F"/>
    <w:rsid w:val="00620CA3"/>
    <w:rsid w:val="0062165C"/>
    <w:rsid w:val="00625612"/>
    <w:rsid w:val="00630BEE"/>
    <w:rsid w:val="00632981"/>
    <w:rsid w:val="00640553"/>
    <w:rsid w:val="00640D74"/>
    <w:rsid w:val="00645DED"/>
    <w:rsid w:val="00646B24"/>
    <w:rsid w:val="00651120"/>
    <w:rsid w:val="00652DA1"/>
    <w:rsid w:val="00652DB2"/>
    <w:rsid w:val="00653365"/>
    <w:rsid w:val="00654F99"/>
    <w:rsid w:val="00657801"/>
    <w:rsid w:val="00660A51"/>
    <w:rsid w:val="006623FA"/>
    <w:rsid w:val="006634FA"/>
    <w:rsid w:val="00667888"/>
    <w:rsid w:val="00670633"/>
    <w:rsid w:val="00672563"/>
    <w:rsid w:val="00676865"/>
    <w:rsid w:val="00680B14"/>
    <w:rsid w:val="0068149C"/>
    <w:rsid w:val="0068355D"/>
    <w:rsid w:val="00685C3C"/>
    <w:rsid w:val="00686433"/>
    <w:rsid w:val="00686A30"/>
    <w:rsid w:val="006935B6"/>
    <w:rsid w:val="0069617E"/>
    <w:rsid w:val="00696670"/>
    <w:rsid w:val="006A1B8C"/>
    <w:rsid w:val="006A2803"/>
    <w:rsid w:val="006A46ED"/>
    <w:rsid w:val="006A6FAE"/>
    <w:rsid w:val="006B1D70"/>
    <w:rsid w:val="006B7238"/>
    <w:rsid w:val="006C2173"/>
    <w:rsid w:val="006C4D96"/>
    <w:rsid w:val="006D0210"/>
    <w:rsid w:val="006D0C62"/>
    <w:rsid w:val="006D0FD5"/>
    <w:rsid w:val="006D34F2"/>
    <w:rsid w:val="006D5BC0"/>
    <w:rsid w:val="006E172E"/>
    <w:rsid w:val="006E3E64"/>
    <w:rsid w:val="006E57DF"/>
    <w:rsid w:val="006E66D8"/>
    <w:rsid w:val="006F26BF"/>
    <w:rsid w:val="006F3770"/>
    <w:rsid w:val="00700B65"/>
    <w:rsid w:val="00705216"/>
    <w:rsid w:val="00705AEB"/>
    <w:rsid w:val="00711902"/>
    <w:rsid w:val="00711C8C"/>
    <w:rsid w:val="00714016"/>
    <w:rsid w:val="0071607C"/>
    <w:rsid w:val="007161C9"/>
    <w:rsid w:val="00716BD4"/>
    <w:rsid w:val="00720D29"/>
    <w:rsid w:val="00724977"/>
    <w:rsid w:val="00726A6C"/>
    <w:rsid w:val="00726CA6"/>
    <w:rsid w:val="00727584"/>
    <w:rsid w:val="00734A7E"/>
    <w:rsid w:val="007355F0"/>
    <w:rsid w:val="007368A2"/>
    <w:rsid w:val="00741660"/>
    <w:rsid w:val="00741AC2"/>
    <w:rsid w:val="00742913"/>
    <w:rsid w:val="007437F3"/>
    <w:rsid w:val="00752A31"/>
    <w:rsid w:val="00754778"/>
    <w:rsid w:val="00754EAC"/>
    <w:rsid w:val="00766DCB"/>
    <w:rsid w:val="007724B9"/>
    <w:rsid w:val="00775350"/>
    <w:rsid w:val="007775DE"/>
    <w:rsid w:val="00781D2F"/>
    <w:rsid w:val="00783147"/>
    <w:rsid w:val="00790204"/>
    <w:rsid w:val="00793D18"/>
    <w:rsid w:val="00795531"/>
    <w:rsid w:val="007A11D8"/>
    <w:rsid w:val="007A2C5C"/>
    <w:rsid w:val="007B134D"/>
    <w:rsid w:val="007B1D93"/>
    <w:rsid w:val="007B69D1"/>
    <w:rsid w:val="007B784A"/>
    <w:rsid w:val="007C32A7"/>
    <w:rsid w:val="007C4A91"/>
    <w:rsid w:val="007C60E5"/>
    <w:rsid w:val="007C6DB8"/>
    <w:rsid w:val="007D03D9"/>
    <w:rsid w:val="007D0588"/>
    <w:rsid w:val="007D2565"/>
    <w:rsid w:val="007D3E3D"/>
    <w:rsid w:val="007D7366"/>
    <w:rsid w:val="007E1A49"/>
    <w:rsid w:val="007E223C"/>
    <w:rsid w:val="007E4E92"/>
    <w:rsid w:val="007E6197"/>
    <w:rsid w:val="007E61A4"/>
    <w:rsid w:val="007E6528"/>
    <w:rsid w:val="007E6F38"/>
    <w:rsid w:val="007E6F9F"/>
    <w:rsid w:val="007F5D47"/>
    <w:rsid w:val="007F6CB4"/>
    <w:rsid w:val="00805678"/>
    <w:rsid w:val="00806718"/>
    <w:rsid w:val="00810442"/>
    <w:rsid w:val="008152D7"/>
    <w:rsid w:val="008156B2"/>
    <w:rsid w:val="00823701"/>
    <w:rsid w:val="00824B16"/>
    <w:rsid w:val="00825EF2"/>
    <w:rsid w:val="00826B76"/>
    <w:rsid w:val="00827908"/>
    <w:rsid w:val="00831745"/>
    <w:rsid w:val="00833C3D"/>
    <w:rsid w:val="00833E5B"/>
    <w:rsid w:val="0083479A"/>
    <w:rsid w:val="008359B7"/>
    <w:rsid w:val="00844291"/>
    <w:rsid w:val="008473A0"/>
    <w:rsid w:val="008502DD"/>
    <w:rsid w:val="0085470F"/>
    <w:rsid w:val="00854F84"/>
    <w:rsid w:val="00857E0F"/>
    <w:rsid w:val="0086301F"/>
    <w:rsid w:val="008639C6"/>
    <w:rsid w:val="00863CDF"/>
    <w:rsid w:val="00864D45"/>
    <w:rsid w:val="0086633E"/>
    <w:rsid w:val="00867F30"/>
    <w:rsid w:val="00873B8C"/>
    <w:rsid w:val="0088137E"/>
    <w:rsid w:val="008830FD"/>
    <w:rsid w:val="008839AB"/>
    <w:rsid w:val="00884D97"/>
    <w:rsid w:val="00884E29"/>
    <w:rsid w:val="0088500E"/>
    <w:rsid w:val="00885343"/>
    <w:rsid w:val="00885C6F"/>
    <w:rsid w:val="00885C78"/>
    <w:rsid w:val="00885D78"/>
    <w:rsid w:val="00886448"/>
    <w:rsid w:val="0088670D"/>
    <w:rsid w:val="008944DF"/>
    <w:rsid w:val="00896C2B"/>
    <w:rsid w:val="00897CF6"/>
    <w:rsid w:val="008A11CD"/>
    <w:rsid w:val="008A4C20"/>
    <w:rsid w:val="008A5256"/>
    <w:rsid w:val="008A64EA"/>
    <w:rsid w:val="008B40C4"/>
    <w:rsid w:val="008B578F"/>
    <w:rsid w:val="008C12BE"/>
    <w:rsid w:val="008C12EF"/>
    <w:rsid w:val="008C2171"/>
    <w:rsid w:val="008C3D16"/>
    <w:rsid w:val="008C4F6A"/>
    <w:rsid w:val="008C66A8"/>
    <w:rsid w:val="008C6B78"/>
    <w:rsid w:val="008C7470"/>
    <w:rsid w:val="008D10BD"/>
    <w:rsid w:val="008D47DF"/>
    <w:rsid w:val="008D6D9E"/>
    <w:rsid w:val="008E42DA"/>
    <w:rsid w:val="008E4524"/>
    <w:rsid w:val="008E4FB6"/>
    <w:rsid w:val="008E5BDF"/>
    <w:rsid w:val="008F059D"/>
    <w:rsid w:val="008F0CA5"/>
    <w:rsid w:val="008F3966"/>
    <w:rsid w:val="008F3A2A"/>
    <w:rsid w:val="008F5FA9"/>
    <w:rsid w:val="00901E87"/>
    <w:rsid w:val="00902C38"/>
    <w:rsid w:val="00903F0A"/>
    <w:rsid w:val="009061CD"/>
    <w:rsid w:val="00907F5A"/>
    <w:rsid w:val="0091269A"/>
    <w:rsid w:val="00920BCD"/>
    <w:rsid w:val="00923BF3"/>
    <w:rsid w:val="009244AB"/>
    <w:rsid w:val="009321A1"/>
    <w:rsid w:val="009373EA"/>
    <w:rsid w:val="009374CA"/>
    <w:rsid w:val="00937714"/>
    <w:rsid w:val="00941B55"/>
    <w:rsid w:val="0094530F"/>
    <w:rsid w:val="00945404"/>
    <w:rsid w:val="009466FB"/>
    <w:rsid w:val="00952842"/>
    <w:rsid w:val="00956394"/>
    <w:rsid w:val="00965678"/>
    <w:rsid w:val="00965A9B"/>
    <w:rsid w:val="00967C2F"/>
    <w:rsid w:val="00971F9A"/>
    <w:rsid w:val="00972223"/>
    <w:rsid w:val="00972438"/>
    <w:rsid w:val="00972988"/>
    <w:rsid w:val="00977D03"/>
    <w:rsid w:val="00981F8E"/>
    <w:rsid w:val="00982FC3"/>
    <w:rsid w:val="00985A3B"/>
    <w:rsid w:val="00985DA8"/>
    <w:rsid w:val="009877C1"/>
    <w:rsid w:val="00987F92"/>
    <w:rsid w:val="0099290D"/>
    <w:rsid w:val="00994BA6"/>
    <w:rsid w:val="00994BE8"/>
    <w:rsid w:val="00997FE7"/>
    <w:rsid w:val="009A7A9E"/>
    <w:rsid w:val="009B192A"/>
    <w:rsid w:val="009B380A"/>
    <w:rsid w:val="009B382E"/>
    <w:rsid w:val="009B46D9"/>
    <w:rsid w:val="009B5F40"/>
    <w:rsid w:val="009B60A9"/>
    <w:rsid w:val="009B6967"/>
    <w:rsid w:val="009B7C10"/>
    <w:rsid w:val="009C493A"/>
    <w:rsid w:val="009C5E2A"/>
    <w:rsid w:val="009C6C24"/>
    <w:rsid w:val="009C7FB7"/>
    <w:rsid w:val="009D33AD"/>
    <w:rsid w:val="009E5F58"/>
    <w:rsid w:val="009E6A39"/>
    <w:rsid w:val="009F2F86"/>
    <w:rsid w:val="009F6681"/>
    <w:rsid w:val="00A0155C"/>
    <w:rsid w:val="00A0589B"/>
    <w:rsid w:val="00A07678"/>
    <w:rsid w:val="00A12141"/>
    <w:rsid w:val="00A13105"/>
    <w:rsid w:val="00A13CEF"/>
    <w:rsid w:val="00A179AD"/>
    <w:rsid w:val="00A20A29"/>
    <w:rsid w:val="00A2681F"/>
    <w:rsid w:val="00A34287"/>
    <w:rsid w:val="00A4026F"/>
    <w:rsid w:val="00A50675"/>
    <w:rsid w:val="00A51408"/>
    <w:rsid w:val="00A51EEA"/>
    <w:rsid w:val="00A535D5"/>
    <w:rsid w:val="00A55423"/>
    <w:rsid w:val="00A55EE2"/>
    <w:rsid w:val="00A571E9"/>
    <w:rsid w:val="00A577C5"/>
    <w:rsid w:val="00A57946"/>
    <w:rsid w:val="00A611B8"/>
    <w:rsid w:val="00A75A35"/>
    <w:rsid w:val="00A83D7A"/>
    <w:rsid w:val="00A841B9"/>
    <w:rsid w:val="00A92F77"/>
    <w:rsid w:val="00AA564D"/>
    <w:rsid w:val="00AA6ECA"/>
    <w:rsid w:val="00AB3EA3"/>
    <w:rsid w:val="00AB6B55"/>
    <w:rsid w:val="00AB784A"/>
    <w:rsid w:val="00AC1781"/>
    <w:rsid w:val="00AC3174"/>
    <w:rsid w:val="00AC46CE"/>
    <w:rsid w:val="00AC7E73"/>
    <w:rsid w:val="00AE56C3"/>
    <w:rsid w:val="00AF4B29"/>
    <w:rsid w:val="00B03CC3"/>
    <w:rsid w:val="00B05980"/>
    <w:rsid w:val="00B065BF"/>
    <w:rsid w:val="00B1003B"/>
    <w:rsid w:val="00B117C8"/>
    <w:rsid w:val="00B1237A"/>
    <w:rsid w:val="00B12FC1"/>
    <w:rsid w:val="00B146AC"/>
    <w:rsid w:val="00B2653A"/>
    <w:rsid w:val="00B26A0C"/>
    <w:rsid w:val="00B32AA4"/>
    <w:rsid w:val="00B33B37"/>
    <w:rsid w:val="00B34DA6"/>
    <w:rsid w:val="00B4276E"/>
    <w:rsid w:val="00B42CD8"/>
    <w:rsid w:val="00B5164A"/>
    <w:rsid w:val="00B51DD6"/>
    <w:rsid w:val="00B559BB"/>
    <w:rsid w:val="00B56053"/>
    <w:rsid w:val="00B56761"/>
    <w:rsid w:val="00B56DA3"/>
    <w:rsid w:val="00B57514"/>
    <w:rsid w:val="00B6036D"/>
    <w:rsid w:val="00B6152F"/>
    <w:rsid w:val="00B6408F"/>
    <w:rsid w:val="00B640D6"/>
    <w:rsid w:val="00B70596"/>
    <w:rsid w:val="00B73158"/>
    <w:rsid w:val="00B73B10"/>
    <w:rsid w:val="00B7515A"/>
    <w:rsid w:val="00B76262"/>
    <w:rsid w:val="00B81152"/>
    <w:rsid w:val="00B84D0F"/>
    <w:rsid w:val="00B864EA"/>
    <w:rsid w:val="00B86F2E"/>
    <w:rsid w:val="00B97DEC"/>
    <w:rsid w:val="00BA4836"/>
    <w:rsid w:val="00BA5D03"/>
    <w:rsid w:val="00BA66D7"/>
    <w:rsid w:val="00BA7E85"/>
    <w:rsid w:val="00BB1A23"/>
    <w:rsid w:val="00BB4177"/>
    <w:rsid w:val="00BC0746"/>
    <w:rsid w:val="00BC2020"/>
    <w:rsid w:val="00BC7F58"/>
    <w:rsid w:val="00BD00E7"/>
    <w:rsid w:val="00BD089F"/>
    <w:rsid w:val="00BD0C53"/>
    <w:rsid w:val="00BD0C6F"/>
    <w:rsid w:val="00BD34BF"/>
    <w:rsid w:val="00BE18FF"/>
    <w:rsid w:val="00BE29C1"/>
    <w:rsid w:val="00BE2C05"/>
    <w:rsid w:val="00BE36C8"/>
    <w:rsid w:val="00BE4AA5"/>
    <w:rsid w:val="00BF212B"/>
    <w:rsid w:val="00BF6312"/>
    <w:rsid w:val="00BF6FDC"/>
    <w:rsid w:val="00C0187B"/>
    <w:rsid w:val="00C02B7A"/>
    <w:rsid w:val="00C0510F"/>
    <w:rsid w:val="00C06C27"/>
    <w:rsid w:val="00C10667"/>
    <w:rsid w:val="00C12F5D"/>
    <w:rsid w:val="00C139D0"/>
    <w:rsid w:val="00C13B0E"/>
    <w:rsid w:val="00C14002"/>
    <w:rsid w:val="00C16177"/>
    <w:rsid w:val="00C20642"/>
    <w:rsid w:val="00C21849"/>
    <w:rsid w:val="00C22ECA"/>
    <w:rsid w:val="00C234F3"/>
    <w:rsid w:val="00C23BFA"/>
    <w:rsid w:val="00C24E6E"/>
    <w:rsid w:val="00C25FD2"/>
    <w:rsid w:val="00C35CAC"/>
    <w:rsid w:val="00C36BE8"/>
    <w:rsid w:val="00C403EC"/>
    <w:rsid w:val="00C425AE"/>
    <w:rsid w:val="00C42E00"/>
    <w:rsid w:val="00C5130A"/>
    <w:rsid w:val="00C60208"/>
    <w:rsid w:val="00C71EE2"/>
    <w:rsid w:val="00C72DE0"/>
    <w:rsid w:val="00C7382D"/>
    <w:rsid w:val="00C74B6F"/>
    <w:rsid w:val="00C76629"/>
    <w:rsid w:val="00C81D70"/>
    <w:rsid w:val="00C82C61"/>
    <w:rsid w:val="00C84A7E"/>
    <w:rsid w:val="00C85DC7"/>
    <w:rsid w:val="00C932B3"/>
    <w:rsid w:val="00C95E92"/>
    <w:rsid w:val="00CA46C6"/>
    <w:rsid w:val="00CA4C37"/>
    <w:rsid w:val="00CA4FB6"/>
    <w:rsid w:val="00CB45AF"/>
    <w:rsid w:val="00CB6EC1"/>
    <w:rsid w:val="00CC122E"/>
    <w:rsid w:val="00CC14CC"/>
    <w:rsid w:val="00CC37CE"/>
    <w:rsid w:val="00CC4323"/>
    <w:rsid w:val="00CC48C4"/>
    <w:rsid w:val="00CC4DF0"/>
    <w:rsid w:val="00CD1EBC"/>
    <w:rsid w:val="00CD245F"/>
    <w:rsid w:val="00CD6B8E"/>
    <w:rsid w:val="00CE064D"/>
    <w:rsid w:val="00CE2014"/>
    <w:rsid w:val="00CE2ED7"/>
    <w:rsid w:val="00CE51F9"/>
    <w:rsid w:val="00CF08A6"/>
    <w:rsid w:val="00CF14FB"/>
    <w:rsid w:val="00CF2014"/>
    <w:rsid w:val="00D02B08"/>
    <w:rsid w:val="00D02CC6"/>
    <w:rsid w:val="00D02F6B"/>
    <w:rsid w:val="00D0487F"/>
    <w:rsid w:val="00D05C95"/>
    <w:rsid w:val="00D06C6E"/>
    <w:rsid w:val="00D20383"/>
    <w:rsid w:val="00D21F7C"/>
    <w:rsid w:val="00D245D2"/>
    <w:rsid w:val="00D24D5F"/>
    <w:rsid w:val="00D27492"/>
    <w:rsid w:val="00D3023F"/>
    <w:rsid w:val="00D336C5"/>
    <w:rsid w:val="00D4317E"/>
    <w:rsid w:val="00D44634"/>
    <w:rsid w:val="00D45429"/>
    <w:rsid w:val="00D467EB"/>
    <w:rsid w:val="00D5440F"/>
    <w:rsid w:val="00D55F8C"/>
    <w:rsid w:val="00D56A4A"/>
    <w:rsid w:val="00D620B9"/>
    <w:rsid w:val="00D64002"/>
    <w:rsid w:val="00D6587A"/>
    <w:rsid w:val="00D66B60"/>
    <w:rsid w:val="00D72A95"/>
    <w:rsid w:val="00D74284"/>
    <w:rsid w:val="00D85B4A"/>
    <w:rsid w:val="00D91878"/>
    <w:rsid w:val="00D91A0F"/>
    <w:rsid w:val="00D930DE"/>
    <w:rsid w:val="00D93840"/>
    <w:rsid w:val="00D9527B"/>
    <w:rsid w:val="00D97682"/>
    <w:rsid w:val="00DA00DA"/>
    <w:rsid w:val="00DA0393"/>
    <w:rsid w:val="00DA0E24"/>
    <w:rsid w:val="00DA2851"/>
    <w:rsid w:val="00DB0424"/>
    <w:rsid w:val="00DB3471"/>
    <w:rsid w:val="00DB41C9"/>
    <w:rsid w:val="00DB57D0"/>
    <w:rsid w:val="00DB67B9"/>
    <w:rsid w:val="00DC16BD"/>
    <w:rsid w:val="00DC29CC"/>
    <w:rsid w:val="00DC2D3E"/>
    <w:rsid w:val="00DC49DD"/>
    <w:rsid w:val="00DC4FDC"/>
    <w:rsid w:val="00DC545E"/>
    <w:rsid w:val="00DC6A0F"/>
    <w:rsid w:val="00DD1C34"/>
    <w:rsid w:val="00DD4198"/>
    <w:rsid w:val="00DD4871"/>
    <w:rsid w:val="00DD5931"/>
    <w:rsid w:val="00DE06A3"/>
    <w:rsid w:val="00DE2D8D"/>
    <w:rsid w:val="00DE3FB8"/>
    <w:rsid w:val="00DF0E3D"/>
    <w:rsid w:val="00DF13CD"/>
    <w:rsid w:val="00DF299E"/>
    <w:rsid w:val="00DF32E7"/>
    <w:rsid w:val="00E011C8"/>
    <w:rsid w:val="00E01C50"/>
    <w:rsid w:val="00E0729D"/>
    <w:rsid w:val="00E07442"/>
    <w:rsid w:val="00E118E9"/>
    <w:rsid w:val="00E132D6"/>
    <w:rsid w:val="00E143AC"/>
    <w:rsid w:val="00E15C19"/>
    <w:rsid w:val="00E16AF0"/>
    <w:rsid w:val="00E17AF9"/>
    <w:rsid w:val="00E2147F"/>
    <w:rsid w:val="00E2246E"/>
    <w:rsid w:val="00E26160"/>
    <w:rsid w:val="00E27F3F"/>
    <w:rsid w:val="00E30297"/>
    <w:rsid w:val="00E33D33"/>
    <w:rsid w:val="00E33E5B"/>
    <w:rsid w:val="00E372EE"/>
    <w:rsid w:val="00E422BF"/>
    <w:rsid w:val="00E459B5"/>
    <w:rsid w:val="00E469CA"/>
    <w:rsid w:val="00E57691"/>
    <w:rsid w:val="00E610F0"/>
    <w:rsid w:val="00E61A59"/>
    <w:rsid w:val="00E633C5"/>
    <w:rsid w:val="00E64032"/>
    <w:rsid w:val="00E664E9"/>
    <w:rsid w:val="00E72707"/>
    <w:rsid w:val="00E72907"/>
    <w:rsid w:val="00E7366B"/>
    <w:rsid w:val="00E73B86"/>
    <w:rsid w:val="00E76268"/>
    <w:rsid w:val="00E8032C"/>
    <w:rsid w:val="00E81237"/>
    <w:rsid w:val="00E83ABB"/>
    <w:rsid w:val="00E84446"/>
    <w:rsid w:val="00E86578"/>
    <w:rsid w:val="00E916DF"/>
    <w:rsid w:val="00E93791"/>
    <w:rsid w:val="00E971F5"/>
    <w:rsid w:val="00EA0F45"/>
    <w:rsid w:val="00EA2C78"/>
    <w:rsid w:val="00EA6A23"/>
    <w:rsid w:val="00EA7CD3"/>
    <w:rsid w:val="00EB020D"/>
    <w:rsid w:val="00EB6449"/>
    <w:rsid w:val="00EC3746"/>
    <w:rsid w:val="00EC3D78"/>
    <w:rsid w:val="00EC6309"/>
    <w:rsid w:val="00EC793B"/>
    <w:rsid w:val="00ED3618"/>
    <w:rsid w:val="00EE0B80"/>
    <w:rsid w:val="00EE159F"/>
    <w:rsid w:val="00EF1D62"/>
    <w:rsid w:val="00EF22F3"/>
    <w:rsid w:val="00EF2A69"/>
    <w:rsid w:val="00EF5407"/>
    <w:rsid w:val="00EF7391"/>
    <w:rsid w:val="00F074AC"/>
    <w:rsid w:val="00F10565"/>
    <w:rsid w:val="00F129A8"/>
    <w:rsid w:val="00F12FCA"/>
    <w:rsid w:val="00F157CE"/>
    <w:rsid w:val="00F1732D"/>
    <w:rsid w:val="00F240EA"/>
    <w:rsid w:val="00F24248"/>
    <w:rsid w:val="00F274F9"/>
    <w:rsid w:val="00F3035B"/>
    <w:rsid w:val="00F30D5A"/>
    <w:rsid w:val="00F435F8"/>
    <w:rsid w:val="00F458DC"/>
    <w:rsid w:val="00F47105"/>
    <w:rsid w:val="00F500BF"/>
    <w:rsid w:val="00F51A3E"/>
    <w:rsid w:val="00F529DB"/>
    <w:rsid w:val="00F533BA"/>
    <w:rsid w:val="00F535C3"/>
    <w:rsid w:val="00F5409F"/>
    <w:rsid w:val="00F63049"/>
    <w:rsid w:val="00F646A3"/>
    <w:rsid w:val="00F649EC"/>
    <w:rsid w:val="00F70284"/>
    <w:rsid w:val="00F82E35"/>
    <w:rsid w:val="00F841FE"/>
    <w:rsid w:val="00F84720"/>
    <w:rsid w:val="00F85413"/>
    <w:rsid w:val="00F858F5"/>
    <w:rsid w:val="00F870B7"/>
    <w:rsid w:val="00F87CD5"/>
    <w:rsid w:val="00F91220"/>
    <w:rsid w:val="00F93C67"/>
    <w:rsid w:val="00F9478F"/>
    <w:rsid w:val="00F94795"/>
    <w:rsid w:val="00FA175B"/>
    <w:rsid w:val="00FA491E"/>
    <w:rsid w:val="00FA70A1"/>
    <w:rsid w:val="00FB1556"/>
    <w:rsid w:val="00FB3FD8"/>
    <w:rsid w:val="00FB421D"/>
    <w:rsid w:val="00FB534B"/>
    <w:rsid w:val="00FB5FFC"/>
    <w:rsid w:val="00FB6C3C"/>
    <w:rsid w:val="00FC26F9"/>
    <w:rsid w:val="00FC305A"/>
    <w:rsid w:val="00FC396B"/>
    <w:rsid w:val="00FC5E0D"/>
    <w:rsid w:val="00FD5D40"/>
    <w:rsid w:val="00FD6A73"/>
    <w:rsid w:val="00FD7226"/>
    <w:rsid w:val="00FD7D4D"/>
    <w:rsid w:val="00FE0B65"/>
    <w:rsid w:val="00FE11B7"/>
    <w:rsid w:val="00FE3372"/>
    <w:rsid w:val="00FE4C5E"/>
    <w:rsid w:val="00FE7B64"/>
    <w:rsid w:val="00FF0C3E"/>
    <w:rsid w:val="00FF6030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44A9F4"/>
  <w15:docId w15:val="{7893E741-6322-438B-ACAC-DC230AAF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6A30"/>
    <w:pPr>
      <w:spacing w:before="80"/>
      <w:ind w:left="115" w:right="130"/>
    </w:pPr>
    <w:rPr>
      <w:rFonts w:ascii="Verdana" w:hAnsi="Verdana" w:cs="Arial"/>
      <w:bCs/>
      <w:lang w:bidi="he-IL"/>
    </w:rPr>
  </w:style>
  <w:style w:type="paragraph" w:styleId="Heading1">
    <w:name w:val="heading 1"/>
    <w:basedOn w:val="Normal"/>
    <w:next w:val="Normal"/>
    <w:qFormat/>
    <w:rsid w:val="00F074AC"/>
    <w:pPr>
      <w:spacing w:before="120" w:after="4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74AC"/>
    <w:pPr>
      <w:spacing w:before="120" w:after="4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74AC"/>
    <w:pPr>
      <w:spacing w:before="120" w:after="40"/>
      <w:outlineLvl w:val="2"/>
    </w:pPr>
    <w:rPr>
      <w:b/>
    </w:rPr>
  </w:style>
  <w:style w:type="paragraph" w:styleId="Heading4">
    <w:name w:val="heading 4"/>
    <w:basedOn w:val="Normal"/>
    <w:next w:val="Normal"/>
    <w:autoRedefine/>
    <w:qFormat/>
    <w:rsid w:val="00F074AC"/>
    <w:pPr>
      <w:spacing w:before="240" w:after="48"/>
      <w:ind w:left="0"/>
      <w:outlineLvl w:val="3"/>
    </w:pPr>
    <w:rPr>
      <w:b/>
      <w:color w:val="333399"/>
      <w:sz w:val="22"/>
      <w:lang w:bidi="ar-SA"/>
    </w:rPr>
  </w:style>
  <w:style w:type="paragraph" w:styleId="Heading5">
    <w:name w:val="heading 5"/>
    <w:basedOn w:val="Normal"/>
    <w:next w:val="Normal"/>
    <w:qFormat/>
    <w:rsid w:val="00F074AC"/>
    <w:pPr>
      <w:outlineLvl w:val="4"/>
    </w:pPr>
  </w:style>
  <w:style w:type="paragraph" w:styleId="Heading6">
    <w:name w:val="heading 6"/>
    <w:basedOn w:val="Normal"/>
    <w:next w:val="Normal"/>
    <w:qFormat/>
    <w:rsid w:val="00F074AC"/>
    <w:pPr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rsid w:val="00F074A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074AC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074AC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074AC"/>
    <w:pPr>
      <w:spacing w:after="120"/>
    </w:pPr>
  </w:style>
  <w:style w:type="paragraph" w:styleId="BodyText2">
    <w:name w:val="Body Text 2"/>
    <w:basedOn w:val="Normal"/>
    <w:rsid w:val="00F074AC"/>
  </w:style>
  <w:style w:type="paragraph" w:styleId="BodyTextIndent">
    <w:name w:val="Body Text Indent"/>
    <w:basedOn w:val="Normal"/>
    <w:autoRedefine/>
    <w:rsid w:val="00F074AC"/>
    <w:pPr>
      <w:spacing w:after="120"/>
      <w:ind w:left="360"/>
    </w:pPr>
  </w:style>
  <w:style w:type="paragraph" w:styleId="BodyTextIndent2">
    <w:name w:val="Body Text Indent 2"/>
    <w:basedOn w:val="Normal"/>
    <w:rsid w:val="00F074AC"/>
    <w:pPr>
      <w:ind w:left="360"/>
    </w:pPr>
  </w:style>
  <w:style w:type="paragraph" w:styleId="BodyTextIndent3">
    <w:name w:val="Body Text Indent 3"/>
    <w:basedOn w:val="Normal"/>
    <w:rsid w:val="00F074AC"/>
    <w:pPr>
      <w:ind w:left="360"/>
    </w:pPr>
  </w:style>
  <w:style w:type="paragraph" w:customStyle="1" w:styleId="BodyTextNoIndent">
    <w:name w:val="Body Text No Indent"/>
    <w:basedOn w:val="BodyTextIndent"/>
    <w:autoRedefine/>
    <w:rsid w:val="00F074AC"/>
    <w:pPr>
      <w:spacing w:before="120"/>
      <w:ind w:left="0"/>
    </w:pPr>
    <w:rPr>
      <w:snapToGrid w:val="0"/>
      <w:lang w:bidi="ar-SA"/>
    </w:rPr>
  </w:style>
  <w:style w:type="paragraph" w:styleId="Caption">
    <w:name w:val="caption"/>
    <w:basedOn w:val="Normal"/>
    <w:next w:val="BodyTextIndent"/>
    <w:qFormat/>
    <w:rsid w:val="00F074AC"/>
    <w:pPr>
      <w:jc w:val="center"/>
    </w:pPr>
    <w:rPr>
      <w:b/>
    </w:rPr>
  </w:style>
  <w:style w:type="paragraph" w:customStyle="1" w:styleId="ChapterTitle">
    <w:name w:val="Chapter Title"/>
    <w:basedOn w:val="BodyTextIndent"/>
    <w:rsid w:val="00F074AC"/>
    <w:pPr>
      <w:jc w:val="right"/>
    </w:pPr>
    <w:rPr>
      <w:b/>
      <w:sz w:val="72"/>
    </w:rPr>
  </w:style>
  <w:style w:type="paragraph" w:customStyle="1" w:styleId="ChapterNumber">
    <w:name w:val="Chapter Number"/>
    <w:basedOn w:val="ChapterTitle"/>
    <w:rsid w:val="00F074AC"/>
    <w:rPr>
      <w:rFonts w:ascii="Times New Roman" w:hAnsi="Times New Roman"/>
      <w:sz w:val="200"/>
    </w:rPr>
  </w:style>
  <w:style w:type="character" w:customStyle="1" w:styleId="Comment">
    <w:name w:val="Comment"/>
    <w:basedOn w:val="DefaultParagraphFont"/>
    <w:rsid w:val="00F074AC"/>
    <w:rPr>
      <w:color w:val="FF00FF"/>
    </w:rPr>
  </w:style>
  <w:style w:type="paragraph" w:customStyle="1" w:styleId="ContentsHeading">
    <w:name w:val="Contents Heading"/>
    <w:basedOn w:val="BodyTextIndent"/>
    <w:rsid w:val="00F074AC"/>
    <w:pPr>
      <w:pBdr>
        <w:top w:val="single" w:sz="36" w:space="1" w:color="auto"/>
      </w:pBdr>
      <w:spacing w:before="360" w:after="60"/>
    </w:pPr>
    <w:rPr>
      <w:b/>
      <w:sz w:val="40"/>
    </w:rPr>
  </w:style>
  <w:style w:type="character" w:styleId="FollowedHyperlink">
    <w:name w:val="FollowedHyperlink"/>
    <w:basedOn w:val="DefaultParagraphFont"/>
    <w:rsid w:val="00F074AC"/>
    <w:rPr>
      <w:color w:val="800080"/>
      <w:u w:val="single"/>
    </w:rPr>
  </w:style>
  <w:style w:type="paragraph" w:styleId="Footer">
    <w:name w:val="footer"/>
    <w:basedOn w:val="Normal"/>
    <w:rsid w:val="00F074A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F074AC"/>
    <w:rPr>
      <w:vertAlign w:val="superscript"/>
    </w:rPr>
  </w:style>
  <w:style w:type="paragraph" w:styleId="FootnoteText">
    <w:name w:val="footnote text"/>
    <w:basedOn w:val="Normal"/>
    <w:semiHidden/>
    <w:rsid w:val="00F074AC"/>
  </w:style>
  <w:style w:type="paragraph" w:customStyle="1" w:styleId="Graphic">
    <w:name w:val="Graphic"/>
    <w:basedOn w:val="Normal"/>
    <w:rsid w:val="00F074AC"/>
    <w:pPr>
      <w:spacing w:before="60" w:after="60"/>
      <w:jc w:val="center"/>
    </w:pPr>
  </w:style>
  <w:style w:type="paragraph" w:styleId="Header">
    <w:name w:val="header"/>
    <w:basedOn w:val="Normal"/>
    <w:rsid w:val="00F074AC"/>
    <w:pPr>
      <w:tabs>
        <w:tab w:val="center" w:pos="4320"/>
        <w:tab w:val="right" w:pos="8640"/>
      </w:tabs>
    </w:pPr>
  </w:style>
  <w:style w:type="paragraph" w:customStyle="1" w:styleId="Heading1-popup">
    <w:name w:val="Heading 1 - popup"/>
    <w:basedOn w:val="Heading1"/>
    <w:next w:val="Normal"/>
    <w:autoRedefine/>
    <w:rsid w:val="00F074AC"/>
    <w:pPr>
      <w:spacing w:before="60"/>
      <w:ind w:left="0" w:right="0"/>
      <w:outlineLvl w:val="9"/>
    </w:pPr>
    <w:rPr>
      <w:rFonts w:ascii="Helv" w:hAnsi="Helv"/>
      <w:sz w:val="24"/>
    </w:rPr>
  </w:style>
  <w:style w:type="paragraph" w:customStyle="1" w:styleId="Heading1-Sec">
    <w:name w:val="Heading 1-Sec"/>
    <w:basedOn w:val="Heading1"/>
    <w:next w:val="Normal"/>
    <w:autoRedefine/>
    <w:rsid w:val="00F074AC"/>
    <w:pPr>
      <w:widowControl w:val="0"/>
      <w:spacing w:before="60"/>
      <w:ind w:left="0" w:right="0"/>
      <w:outlineLvl w:val="9"/>
    </w:pPr>
    <w:rPr>
      <w:sz w:val="24"/>
    </w:rPr>
  </w:style>
  <w:style w:type="character" w:styleId="Hyperlink">
    <w:name w:val="Hyperlink"/>
    <w:basedOn w:val="DefaultParagraphFont"/>
    <w:rsid w:val="00F074AC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F074AC"/>
    <w:pPr>
      <w:tabs>
        <w:tab w:val="right" w:leader="dot" w:pos="8640"/>
      </w:tabs>
      <w:ind w:left="200" w:hanging="20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rsid w:val="00F074AC"/>
    <w:pPr>
      <w:tabs>
        <w:tab w:val="right" w:leader="dot" w:pos="8640"/>
      </w:tabs>
      <w:ind w:left="400" w:hanging="20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rsid w:val="00F074AC"/>
    <w:pPr>
      <w:tabs>
        <w:tab w:val="right" w:leader="dot" w:pos="8640"/>
      </w:tabs>
      <w:ind w:left="600" w:hanging="20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semiHidden/>
    <w:rsid w:val="00F074AC"/>
    <w:pPr>
      <w:tabs>
        <w:tab w:val="right" w:leader="dot" w:pos="8640"/>
      </w:tabs>
      <w:ind w:left="800" w:hanging="20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semiHidden/>
    <w:rsid w:val="00F074AC"/>
    <w:pPr>
      <w:tabs>
        <w:tab w:val="right" w:leader="dot" w:pos="8640"/>
      </w:tabs>
      <w:ind w:left="1000" w:hanging="20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semiHidden/>
    <w:rsid w:val="00F074AC"/>
    <w:pPr>
      <w:tabs>
        <w:tab w:val="right" w:leader="dot" w:pos="8640"/>
      </w:tabs>
      <w:ind w:left="1200" w:hanging="20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semiHidden/>
    <w:rsid w:val="00F074AC"/>
    <w:pPr>
      <w:tabs>
        <w:tab w:val="right" w:leader="dot" w:pos="8640"/>
      </w:tabs>
      <w:ind w:left="1400" w:hanging="20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semiHidden/>
    <w:rsid w:val="00F074AC"/>
    <w:pPr>
      <w:tabs>
        <w:tab w:val="right" w:leader="dot" w:pos="8640"/>
      </w:tabs>
      <w:ind w:left="1600" w:hanging="20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semiHidden/>
    <w:rsid w:val="00F074AC"/>
    <w:pPr>
      <w:tabs>
        <w:tab w:val="right" w:leader="dot" w:pos="8640"/>
      </w:tabs>
      <w:ind w:left="1800" w:hanging="200"/>
    </w:pPr>
    <w:rPr>
      <w:rFonts w:ascii="Times New Roman" w:hAnsi="Times New Roman"/>
    </w:rPr>
  </w:style>
  <w:style w:type="paragraph" w:styleId="IndexHeading">
    <w:name w:val="index heading"/>
    <w:basedOn w:val="Normal"/>
    <w:next w:val="Index5"/>
    <w:semiHidden/>
    <w:rsid w:val="00F074AC"/>
    <w:pPr>
      <w:spacing w:before="120" w:after="120"/>
    </w:pPr>
    <w:rPr>
      <w:rFonts w:ascii="Times New Roman" w:hAnsi="Times New Roman"/>
      <w:b/>
      <w:i/>
    </w:rPr>
  </w:style>
  <w:style w:type="paragraph" w:customStyle="1" w:styleId="InsideAddress">
    <w:name w:val="Inside Address"/>
    <w:basedOn w:val="Normal"/>
    <w:rsid w:val="00F074AC"/>
  </w:style>
  <w:style w:type="paragraph" w:styleId="List">
    <w:name w:val="List"/>
    <w:basedOn w:val="Normal"/>
    <w:rsid w:val="00F074AC"/>
    <w:pPr>
      <w:ind w:left="360" w:hanging="360"/>
    </w:pPr>
  </w:style>
  <w:style w:type="paragraph" w:styleId="List2">
    <w:name w:val="List 2"/>
    <w:basedOn w:val="Normal"/>
    <w:rsid w:val="00F074AC"/>
    <w:pPr>
      <w:ind w:hanging="360"/>
    </w:pPr>
  </w:style>
  <w:style w:type="paragraph" w:styleId="ListContinue">
    <w:name w:val="List Continue"/>
    <w:basedOn w:val="Normal"/>
    <w:rsid w:val="00F074AC"/>
    <w:pPr>
      <w:spacing w:after="120"/>
      <w:ind w:left="360"/>
    </w:pPr>
  </w:style>
  <w:style w:type="paragraph" w:styleId="NormalIndent">
    <w:name w:val="Normal Indent"/>
    <w:basedOn w:val="Normal"/>
    <w:rsid w:val="00F074AC"/>
    <w:pPr>
      <w:ind w:left="720"/>
    </w:pPr>
  </w:style>
  <w:style w:type="paragraph" w:customStyle="1" w:styleId="Note">
    <w:name w:val="Note"/>
    <w:basedOn w:val="BodyText"/>
    <w:autoRedefine/>
    <w:rsid w:val="00F074AC"/>
    <w:pPr>
      <w:spacing w:before="120"/>
      <w:ind w:left="979" w:right="490" w:hanging="619"/>
    </w:pPr>
    <w:rPr>
      <w:bCs w:val="0"/>
    </w:rPr>
  </w:style>
  <w:style w:type="character" w:customStyle="1" w:styleId="option">
    <w:name w:val="option"/>
    <w:basedOn w:val="DefaultParagraphFont"/>
    <w:autoRedefine/>
    <w:rsid w:val="00F074AC"/>
    <w:rPr>
      <w:rFonts w:ascii="Arial" w:hAnsi="Arial"/>
      <w:b/>
      <w:sz w:val="18"/>
    </w:rPr>
  </w:style>
  <w:style w:type="character" w:styleId="PageNumber">
    <w:name w:val="page number"/>
    <w:basedOn w:val="DefaultParagraphFont"/>
    <w:rsid w:val="00F074AC"/>
  </w:style>
  <w:style w:type="paragraph" w:customStyle="1" w:styleId="StepText">
    <w:name w:val="Step Text"/>
    <w:basedOn w:val="Normal"/>
    <w:autoRedefine/>
    <w:rsid w:val="00F074AC"/>
    <w:pPr>
      <w:spacing w:before="120" w:after="120"/>
      <w:ind w:left="360"/>
    </w:pPr>
  </w:style>
  <w:style w:type="paragraph" w:customStyle="1" w:styleId="Steptext-bullet">
    <w:name w:val="Step text - bullet"/>
    <w:basedOn w:val="Normal"/>
    <w:rsid w:val="00F074AC"/>
    <w:pPr>
      <w:numPr>
        <w:numId w:val="1"/>
      </w:numPr>
    </w:pPr>
  </w:style>
  <w:style w:type="paragraph" w:customStyle="1" w:styleId="TipNoteHeading">
    <w:name w:val="Tip/Note Heading"/>
    <w:basedOn w:val="Normal"/>
    <w:next w:val="Normal"/>
    <w:rsid w:val="00F074AC"/>
    <w:pPr>
      <w:spacing w:before="120"/>
    </w:pPr>
    <w:rPr>
      <w:b/>
    </w:rPr>
  </w:style>
  <w:style w:type="paragraph" w:customStyle="1" w:styleId="TipNoteText">
    <w:name w:val="Tip/Note Text"/>
    <w:basedOn w:val="Normal"/>
    <w:rsid w:val="00F074AC"/>
    <w:pPr>
      <w:ind w:left="302"/>
    </w:pPr>
  </w:style>
  <w:style w:type="paragraph" w:customStyle="1" w:styleId="TipNoteTextBulleted">
    <w:name w:val="Tip/Note Text Bulleted"/>
    <w:basedOn w:val="TipNoteText"/>
    <w:rsid w:val="00F074AC"/>
    <w:pPr>
      <w:numPr>
        <w:numId w:val="2"/>
      </w:numPr>
      <w:tabs>
        <w:tab w:val="clear" w:pos="360"/>
        <w:tab w:val="left" w:pos="302"/>
      </w:tabs>
      <w:ind w:hanging="187"/>
    </w:pPr>
  </w:style>
  <w:style w:type="paragraph" w:styleId="TOC1">
    <w:name w:val="toc 1"/>
    <w:aliases w:val="SATOC 1"/>
    <w:basedOn w:val="Normal"/>
    <w:next w:val="Normal"/>
    <w:autoRedefine/>
    <w:semiHidden/>
    <w:rsid w:val="00F074AC"/>
    <w:pPr>
      <w:tabs>
        <w:tab w:val="right" w:leader="dot" w:pos="8626"/>
      </w:tabs>
      <w:ind w:left="90"/>
    </w:pPr>
    <w:rPr>
      <w:b/>
      <w:noProof/>
      <w:sz w:val="22"/>
    </w:rPr>
  </w:style>
  <w:style w:type="paragraph" w:styleId="TOC2">
    <w:name w:val="toc 2"/>
    <w:basedOn w:val="Normal"/>
    <w:next w:val="Normal"/>
    <w:autoRedefine/>
    <w:semiHidden/>
    <w:rsid w:val="00F074AC"/>
    <w:pPr>
      <w:tabs>
        <w:tab w:val="right" w:leader="dot" w:pos="7920"/>
      </w:tabs>
      <w:spacing w:before="0"/>
      <w:ind w:left="1800"/>
    </w:pPr>
    <w:rPr>
      <w:noProof/>
      <w:sz w:val="22"/>
    </w:rPr>
  </w:style>
  <w:style w:type="paragraph" w:styleId="TOC3">
    <w:name w:val="toc 3"/>
    <w:basedOn w:val="Normal"/>
    <w:next w:val="Normal"/>
    <w:autoRedefine/>
    <w:semiHidden/>
    <w:rsid w:val="00F074AC"/>
    <w:pPr>
      <w:spacing w:before="0"/>
      <w:ind w:left="480"/>
    </w:pPr>
    <w:rPr>
      <w:i/>
    </w:rPr>
  </w:style>
  <w:style w:type="paragraph" w:styleId="TOC4">
    <w:name w:val="toc 4"/>
    <w:basedOn w:val="Normal"/>
    <w:next w:val="Normal"/>
    <w:autoRedefine/>
    <w:semiHidden/>
    <w:rsid w:val="00F074AC"/>
    <w:pPr>
      <w:spacing w:before="0"/>
      <w:ind w:left="72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F074AC"/>
    <w:pPr>
      <w:spacing w:before="0"/>
      <w:ind w:left="96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074AC"/>
    <w:pPr>
      <w:spacing w:before="0"/>
      <w:ind w:left="12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074AC"/>
    <w:pPr>
      <w:spacing w:before="0"/>
      <w:ind w:left="144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074AC"/>
    <w:pPr>
      <w:spacing w:before="0"/>
      <w:ind w:left="168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074AC"/>
    <w:pPr>
      <w:spacing w:before="0"/>
      <w:ind w:left="1920"/>
    </w:pPr>
    <w:rPr>
      <w:sz w:val="18"/>
    </w:rPr>
  </w:style>
  <w:style w:type="paragraph" w:customStyle="1" w:styleId="TopicTextBulleted">
    <w:name w:val="Topic Text Bulleted"/>
    <w:basedOn w:val="Normal"/>
    <w:rsid w:val="00F074AC"/>
    <w:pPr>
      <w:numPr>
        <w:numId w:val="3"/>
      </w:numPr>
      <w:tabs>
        <w:tab w:val="clear" w:pos="360"/>
        <w:tab w:val="left" w:pos="302"/>
      </w:tabs>
      <w:ind w:hanging="187"/>
    </w:pPr>
  </w:style>
  <w:style w:type="paragraph" w:customStyle="1" w:styleId="TopicTextIndent">
    <w:name w:val="Topic Text Indent"/>
    <w:basedOn w:val="Normal"/>
    <w:rsid w:val="00F074AC"/>
    <w:pPr>
      <w:ind w:left="302"/>
    </w:pPr>
  </w:style>
  <w:style w:type="paragraph" w:customStyle="1" w:styleId="TopicTextNumbered">
    <w:name w:val="Topic Text Numbered"/>
    <w:basedOn w:val="Normal"/>
    <w:rsid w:val="00F074AC"/>
    <w:pPr>
      <w:tabs>
        <w:tab w:val="left" w:pos="302"/>
      </w:tabs>
      <w:ind w:left="302" w:hanging="187"/>
    </w:pPr>
  </w:style>
  <w:style w:type="paragraph" w:customStyle="1" w:styleId="TopicTextOnestep">
    <w:name w:val="Topic Text Onestep"/>
    <w:basedOn w:val="Normal"/>
    <w:next w:val="Normal"/>
    <w:rsid w:val="00F074AC"/>
    <w:pPr>
      <w:tabs>
        <w:tab w:val="left" w:pos="274"/>
      </w:tabs>
      <w:ind w:left="302" w:hanging="187"/>
    </w:pPr>
  </w:style>
  <w:style w:type="paragraph" w:styleId="NormalWeb">
    <w:name w:val="Normal (Web)"/>
    <w:basedOn w:val="Normal"/>
    <w:uiPriority w:val="99"/>
    <w:rsid w:val="00F074AC"/>
    <w:pPr>
      <w:spacing w:before="100" w:beforeAutospacing="1" w:after="100" w:afterAutospacing="1"/>
      <w:ind w:left="0" w:right="0"/>
    </w:pPr>
    <w:rPr>
      <w:rFonts w:ascii="Arial Unicode MS" w:eastAsia="Arial Unicode MS" w:hAnsi="Arial Unicode MS" w:cs="Arial Unicode MS"/>
      <w:bCs w:val="0"/>
      <w:sz w:val="24"/>
      <w:szCs w:val="24"/>
      <w:lang w:bidi="ar-SA"/>
    </w:rPr>
  </w:style>
  <w:style w:type="table" w:styleId="TableGrid">
    <w:name w:val="Table Grid"/>
    <w:basedOn w:val="TableNormal"/>
    <w:rsid w:val="000A0841"/>
    <w:pPr>
      <w:spacing w:before="80"/>
      <w:ind w:left="115" w:right="13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F1110"/>
    <w:rPr>
      <w:rFonts w:ascii="Tahoma" w:hAnsi="Tahoma" w:cs="Tahoma"/>
      <w:sz w:val="16"/>
      <w:szCs w:val="16"/>
    </w:rPr>
  </w:style>
  <w:style w:type="paragraph" w:customStyle="1" w:styleId="StandardParagraph">
    <w:name w:val="Standard Paragraph"/>
    <w:basedOn w:val="Normal"/>
    <w:rsid w:val="00884D97"/>
    <w:pPr>
      <w:spacing w:before="60" w:after="120"/>
      <w:ind w:left="0" w:right="0"/>
      <w:outlineLvl w:val="2"/>
    </w:pPr>
    <w:rPr>
      <w:rFonts w:ascii="Arial" w:hAnsi="Arial" w:cs="Times New Roman"/>
      <w:bCs w:val="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147F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8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73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88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34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6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52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7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882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310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8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7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774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5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121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0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purchasing.uky.edu/" TargetMode="External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yperlink" Target="mailto:eprocurement@uky.edu" TargetMode="External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ocke\OneDrive%20-%20University%20of%20Kentucky\Documents\001-My%20Documents\QRC%20Template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F273-D8A8-4F8C-B42A-DFD21685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QRC Template1</Template>
  <TotalTime>999</TotalTime>
  <Pages>19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QRC</vt:lpstr>
    </vt:vector>
  </TitlesOfParts>
  <Company>University of Kentucky</Company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QRC</dc:title>
  <dc:subject/>
  <dc:creator>Locke, Craig E.</dc:creator>
  <cp:keywords/>
  <dc:description/>
  <cp:lastModifiedBy>Bradford, Gage</cp:lastModifiedBy>
  <cp:revision>2</cp:revision>
  <cp:lastPrinted>2016-02-26T19:47:00Z</cp:lastPrinted>
  <dcterms:created xsi:type="dcterms:W3CDTF">2026-05-17T00:34:00Z</dcterms:created>
  <dcterms:modified xsi:type="dcterms:W3CDTF">2026-07-31T12:16:00Z</dcterms:modified>
</cp:coreProperties>
</file>