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19"/>
        <w:gridCol w:w="4721"/>
      </w:tblGrid>
      <w:tr w:rsidR="00477F42" w:rsidRPr="00AB3EA3" w14:paraId="4A9380EE" w14:textId="77777777" w:rsidTr="00AB3EA3">
        <w:tc>
          <w:tcPr>
            <w:tcW w:w="10440" w:type="dxa"/>
            <w:gridSpan w:val="2"/>
            <w:vAlign w:val="center"/>
          </w:tcPr>
          <w:p w14:paraId="2A213542" w14:textId="0CE6AD85" w:rsidR="00AD7C8C" w:rsidRDefault="00AD7C8C" w:rsidP="00AD7C8C">
            <w:pPr>
              <w:spacing w:before="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Prior to creating your first requisition using SAP T-code ME51N, you must set your default settings in four locations. This is a one-time requirement. After your default settings are established, you can immediately create </w:t>
            </w:r>
            <w:r w:rsidR="0012496D">
              <w:rPr>
                <w:sz w:val="24"/>
                <w:szCs w:val="24"/>
              </w:rPr>
              <w:t>e-catalog or free text requisitions.</w:t>
            </w:r>
          </w:p>
          <w:p w14:paraId="7F06FFE2" w14:textId="77777777" w:rsidR="000D3710" w:rsidRPr="00197453" w:rsidRDefault="000D3710" w:rsidP="00AD7C8C">
            <w:pPr>
              <w:spacing w:before="60" w:after="60"/>
              <w:ind w:left="0"/>
              <w:rPr>
                <w:bCs w:val="0"/>
                <w:sz w:val="24"/>
                <w:szCs w:val="24"/>
              </w:rPr>
            </w:pPr>
          </w:p>
        </w:tc>
      </w:tr>
      <w:tr w:rsidR="00477F42" w:rsidRPr="00AB3EA3" w14:paraId="0F6CF4E5" w14:textId="77777777" w:rsidTr="00F63049">
        <w:tc>
          <w:tcPr>
            <w:tcW w:w="5719" w:type="dxa"/>
            <w:vAlign w:val="center"/>
          </w:tcPr>
          <w:p w14:paraId="17C5FFCF" w14:textId="18A71C11" w:rsidR="00F63049" w:rsidRPr="00197453" w:rsidRDefault="00596AE5" w:rsidP="00596AE5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 xml:space="preserve"> </w:t>
            </w:r>
            <w:r w:rsidR="00477F42" w:rsidRPr="00197453">
              <w:rPr>
                <w:b/>
                <w:bCs w:val="0"/>
                <w:sz w:val="24"/>
                <w:szCs w:val="24"/>
              </w:rPr>
              <w:t xml:space="preserve">Role: </w:t>
            </w:r>
            <w:r w:rsidR="008A64EA">
              <w:rPr>
                <w:sz w:val="24"/>
                <w:szCs w:val="24"/>
              </w:rPr>
              <w:t xml:space="preserve">SAP </w:t>
            </w:r>
            <w:r w:rsidR="00396C90">
              <w:rPr>
                <w:sz w:val="24"/>
                <w:szCs w:val="24"/>
              </w:rPr>
              <w:t xml:space="preserve">S/4 </w:t>
            </w:r>
            <w:r w:rsidR="008A64EA">
              <w:rPr>
                <w:sz w:val="24"/>
                <w:szCs w:val="24"/>
              </w:rPr>
              <w:t>Requisitioner</w:t>
            </w:r>
          </w:p>
        </w:tc>
        <w:tc>
          <w:tcPr>
            <w:tcW w:w="4721" w:type="dxa"/>
            <w:vAlign w:val="center"/>
          </w:tcPr>
          <w:p w14:paraId="21F35768" w14:textId="77777777" w:rsidR="00477F42" w:rsidRPr="00197453" w:rsidRDefault="00477F42" w:rsidP="00596AE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>Frequency:</w:t>
            </w:r>
            <w:r w:rsidR="00F51A3E" w:rsidRPr="00197453">
              <w:rPr>
                <w:bCs w:val="0"/>
                <w:sz w:val="24"/>
                <w:szCs w:val="24"/>
              </w:rPr>
              <w:t xml:space="preserve"> </w:t>
            </w:r>
            <w:r w:rsidR="00410BA1">
              <w:rPr>
                <w:bCs w:val="0"/>
                <w:sz w:val="24"/>
                <w:szCs w:val="24"/>
              </w:rPr>
              <w:t>As Needed</w:t>
            </w:r>
          </w:p>
        </w:tc>
      </w:tr>
    </w:tbl>
    <w:p w14:paraId="5ECA800B" w14:textId="606818C8" w:rsidR="00653365" w:rsidRPr="007E2260" w:rsidRDefault="00653365">
      <w:pPr>
        <w:spacing w:before="0"/>
        <w:ind w:left="0" w:right="0"/>
        <w:rPr>
          <w:sz w:val="24"/>
          <w:szCs w:val="24"/>
        </w:rPr>
      </w:pPr>
    </w:p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3199"/>
        <w:gridCol w:w="7241"/>
      </w:tblGrid>
      <w:tr w:rsidR="00D21F7C" w:rsidRPr="00084552" w14:paraId="4A36B840" w14:textId="77777777" w:rsidTr="00FB3465">
        <w:trPr>
          <w:cantSplit/>
        </w:trPr>
        <w:tc>
          <w:tcPr>
            <w:tcW w:w="1044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2FB4E80B" w14:textId="2CECF6A9" w:rsidR="00D21F7C" w:rsidRPr="009B192A" w:rsidRDefault="004179E8" w:rsidP="00FB346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 xml:space="preserve">Set Default Settings </w:t>
            </w:r>
            <w:r w:rsidR="00CC122E">
              <w:rPr>
                <w:b/>
                <w:bCs w:val="0"/>
                <w:sz w:val="24"/>
                <w:szCs w:val="24"/>
              </w:rPr>
              <w:t>(</w:t>
            </w:r>
            <w:r w:rsidR="00515875">
              <w:rPr>
                <w:b/>
                <w:bCs w:val="0"/>
                <w:sz w:val="24"/>
                <w:szCs w:val="24"/>
              </w:rPr>
              <w:t>Four</w:t>
            </w:r>
            <w:r w:rsidR="00CC122E">
              <w:rPr>
                <w:b/>
                <w:bCs w:val="0"/>
                <w:sz w:val="24"/>
                <w:szCs w:val="24"/>
              </w:rPr>
              <w:t xml:space="preserve"> Locations) on First Visit</w:t>
            </w:r>
          </w:p>
        </w:tc>
      </w:tr>
      <w:tr w:rsidR="00792CEF" w:rsidRPr="00503857" w14:paraId="18937C92" w14:textId="77777777" w:rsidTr="00705216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935232" w14:textId="6983F594" w:rsidR="00792CEF" w:rsidRPr="000740F3" w:rsidRDefault="00792CEF" w:rsidP="00792CEF">
            <w:pPr>
              <w:spacing w:before="60" w:after="60"/>
              <w:ind w:left="0"/>
              <w:rPr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From the myUK Landing Page, Click the SAP Fiori Launchpad icon to begin.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C52E71" w14:textId="0E0FCF18" w:rsidR="00792CEF" w:rsidRPr="00397D46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887349" wp14:editId="00BB6767">
                  <wp:extent cx="4057143" cy="1638095"/>
                  <wp:effectExtent l="0" t="0" r="635" b="635"/>
                  <wp:docPr id="20063170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31708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143" cy="163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CEF" w:rsidRPr="00503857" w14:paraId="6B3FCCBD" w14:textId="77777777" w:rsidTr="00705216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038C5A" w14:textId="2748C65E" w:rsidR="00792CEF" w:rsidRPr="000740F3" w:rsidRDefault="00792CEF" w:rsidP="00792CEF">
            <w:pPr>
              <w:spacing w:before="60" w:after="60"/>
              <w:ind w:left="0"/>
              <w:rPr>
                <w:color w:val="365F91" w:themeColor="accent1" w:themeShade="BF"/>
                <w:sz w:val="24"/>
                <w:szCs w:val="24"/>
              </w:rPr>
            </w:pPr>
            <w:r w:rsidRPr="000740F3">
              <w:rPr>
                <w:color w:val="365F91" w:themeColor="accent1" w:themeShade="BF"/>
                <w:sz w:val="24"/>
                <w:szCs w:val="24"/>
              </w:rPr>
              <w:t xml:space="preserve">1. To access T-code ME51N within the SAP S/4 environment, select Add Apps from the upper right </w:t>
            </w:r>
            <w:r>
              <w:rPr>
                <w:color w:val="365F91" w:themeColor="accent1" w:themeShade="BF"/>
                <w:sz w:val="24"/>
                <w:szCs w:val="24"/>
              </w:rPr>
              <w:t>area</w:t>
            </w:r>
            <w:r w:rsidRPr="000740F3">
              <w:rPr>
                <w:color w:val="365F91" w:themeColor="accent1" w:themeShade="BF"/>
                <w:sz w:val="24"/>
                <w:szCs w:val="24"/>
              </w:rPr>
              <w:t xml:space="preserve"> of your home page.</w:t>
            </w:r>
          </w:p>
          <w:p w14:paraId="2BBA3CC8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BA9701" w14:textId="397462C1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  <w:r w:rsidRPr="00397D46">
              <w:rPr>
                <w:noProof/>
              </w:rPr>
              <w:drawing>
                <wp:inline distT="0" distB="0" distL="0" distR="0" wp14:anchorId="40FD66B2" wp14:editId="1DF1918B">
                  <wp:extent cx="2070100" cy="800100"/>
                  <wp:effectExtent l="12700" t="12700" r="12700" b="12700"/>
                  <wp:docPr id="18276830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68303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8001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CEF" w:rsidRPr="00503857" w14:paraId="723086B9" w14:textId="77777777" w:rsidTr="00705216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3C214C" w14:textId="77777777" w:rsidR="00792CEF" w:rsidRDefault="00792CEF" w:rsidP="00792CEF">
            <w:pPr>
              <w:spacing w:before="60" w:after="60"/>
              <w:ind w:left="0" w:right="0"/>
              <w:rPr>
                <w:color w:val="365F91" w:themeColor="accent1" w:themeShade="BF"/>
                <w:sz w:val="24"/>
                <w:szCs w:val="24"/>
              </w:rPr>
            </w:pPr>
            <w:r w:rsidRPr="000740F3">
              <w:rPr>
                <w:color w:val="365F91" w:themeColor="accent1" w:themeShade="BF"/>
                <w:sz w:val="24"/>
                <w:szCs w:val="24"/>
              </w:rPr>
              <w:t xml:space="preserve">2.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Upon arriving to the </w:t>
            </w:r>
            <w:r w:rsidRPr="000740F3">
              <w:rPr>
                <w:color w:val="365F91" w:themeColor="accent1" w:themeShade="BF"/>
                <w:sz w:val="24"/>
                <w:szCs w:val="24"/>
              </w:rPr>
              <w:t>Apps page, enter ME51N into the Search Catalog box at the top right.</w:t>
            </w:r>
          </w:p>
          <w:p w14:paraId="64C6DEC9" w14:textId="29375459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DB689" w14:textId="60F3A4A5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  <w:r w:rsidRPr="004B5C08">
              <w:rPr>
                <w:noProof/>
              </w:rPr>
              <w:drawing>
                <wp:inline distT="0" distB="0" distL="0" distR="0" wp14:anchorId="7E003F9B" wp14:editId="7E215816">
                  <wp:extent cx="3479800" cy="838200"/>
                  <wp:effectExtent l="12700" t="12700" r="12700" b="12700"/>
                  <wp:docPr id="15838570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85709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0" cy="838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CEF" w:rsidRPr="00503857" w14:paraId="6E8D756D" w14:textId="77777777" w:rsidTr="00705216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EDDA69" w14:textId="13C652A2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 w:rsidRPr="000740F3">
              <w:rPr>
                <w:color w:val="365F91" w:themeColor="accent1" w:themeShade="BF"/>
                <w:sz w:val="24"/>
                <w:szCs w:val="24"/>
              </w:rPr>
              <w:lastRenderedPageBreak/>
              <w:t xml:space="preserve">3.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Once you locate </w:t>
            </w:r>
            <w:r w:rsidRPr="000740F3">
              <w:rPr>
                <w:color w:val="365F91" w:themeColor="accent1" w:themeShade="BF"/>
                <w:sz w:val="24"/>
                <w:szCs w:val="24"/>
              </w:rPr>
              <w:t>the T-code for Create Purchase Requisition Advanced, click the plus (+) sign to add it to your home page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as a favorite.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62501B" w14:textId="77777777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42DA8CB2" w14:textId="30C34F12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BD3FE7" wp14:editId="6492019F">
                      <wp:simplePos x="0" y="0"/>
                      <wp:positionH relativeFrom="column">
                        <wp:posOffset>3161665</wp:posOffset>
                      </wp:positionH>
                      <wp:positionV relativeFrom="paragraph">
                        <wp:posOffset>1183640</wp:posOffset>
                      </wp:positionV>
                      <wp:extent cx="390525" cy="333375"/>
                      <wp:effectExtent l="19050" t="19050" r="47625" b="47625"/>
                      <wp:wrapNone/>
                      <wp:docPr id="547388500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10974" id="Rectangle 7" o:spid="_x0000_s1026" style="position:absolute;margin-left:248.95pt;margin-top:93.2pt;width:30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" filled="f" strokecolor="#e00" strokeweight="4pt"/>
                  </w:pict>
                </mc:Fallback>
              </mc:AlternateContent>
            </w:r>
            <w:r w:rsidRPr="00CA1F4B">
              <w:rPr>
                <w:noProof/>
              </w:rPr>
              <w:drawing>
                <wp:inline distT="0" distB="0" distL="0" distR="0" wp14:anchorId="75FA7249" wp14:editId="7A08E478">
                  <wp:extent cx="2812946" cy="1617229"/>
                  <wp:effectExtent l="12700" t="12700" r="6985" b="8890"/>
                  <wp:docPr id="17214160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41604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900" cy="162927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E0BBB2" w14:textId="7CD71C36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</w:tc>
      </w:tr>
      <w:tr w:rsidR="00792CEF" w:rsidRPr="00503857" w14:paraId="600D2D80" w14:textId="77777777" w:rsidTr="00580825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6682BB" w14:textId="32C2C4D5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4. Click Create Purchase Requisition Advanced tile to open T-code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B1E1E1" w14:textId="77777777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10333316" w14:textId="19041CD1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  <w:r w:rsidRPr="00B447EA">
              <w:rPr>
                <w:noProof/>
              </w:rPr>
              <w:drawing>
                <wp:inline distT="0" distB="0" distL="0" distR="0" wp14:anchorId="4DD22B8E" wp14:editId="5DF53D33">
                  <wp:extent cx="3695700" cy="863600"/>
                  <wp:effectExtent l="12700" t="12700" r="12700" b="12700"/>
                  <wp:docPr id="15512365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23654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700" cy="8636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3B7BE8" w14:textId="77777777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</w:tc>
      </w:tr>
      <w:tr w:rsidR="00792CEF" w:rsidRPr="00503857" w14:paraId="179245FB" w14:textId="77777777" w:rsidTr="00705216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B5B27" w14:textId="720D088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5. Setting One – Once the app starts, click the Menu button at the top left and select Settings. </w:t>
            </w:r>
          </w:p>
          <w:p w14:paraId="668FC868" w14:textId="589A2BB3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(This is one-time only.)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E6CC6D" w14:textId="5EB6819A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57E637E8" w14:textId="1A96E490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C3D153" wp14:editId="010C460A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563880</wp:posOffset>
                      </wp:positionV>
                      <wp:extent cx="723900" cy="47625"/>
                      <wp:effectExtent l="0" t="114300" r="0" b="104775"/>
                      <wp:wrapNone/>
                      <wp:docPr id="850044555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3900" cy="4762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97291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" o:spid="_x0000_s1026" type="#_x0000_t32" style="position:absolute;margin-left:46.45pt;margin-top:44.4pt;width:57pt;height:3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BC6520" wp14:editId="1BEB6E8B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2539365</wp:posOffset>
                      </wp:positionV>
                      <wp:extent cx="1181100" cy="200025"/>
                      <wp:effectExtent l="19050" t="19050" r="38100" b="47625"/>
                      <wp:wrapNone/>
                      <wp:docPr id="1601471160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28B35" id="Rectangle 7" o:spid="_x0000_s1026" style="position:absolute;margin-left:102.9pt;margin-top:199.95pt;width:93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" filled="f" strokecolor="#e00" strokeweight="4pt"/>
                  </w:pict>
                </mc:Fallback>
              </mc:AlternateContent>
            </w:r>
            <w:r w:rsidRPr="00140ECD">
              <w:rPr>
                <w:noProof/>
              </w:rPr>
              <w:drawing>
                <wp:inline distT="0" distB="0" distL="0" distR="0" wp14:anchorId="0FDC0EFD" wp14:editId="2698579B">
                  <wp:extent cx="2308485" cy="2861560"/>
                  <wp:effectExtent l="12700" t="12700" r="15875" b="8890"/>
                  <wp:docPr id="249957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9578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479" cy="28863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08397D" w14:textId="559352CB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</w:tc>
      </w:tr>
      <w:tr w:rsidR="00792CEF" w:rsidRPr="00503857" w14:paraId="5A591870" w14:textId="77777777" w:rsidTr="00705216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950825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 xml:space="preserve">6. Select Visualization from the left menu. Ensure both selections under Dropdown List section are set to On. </w:t>
            </w:r>
          </w:p>
          <w:p w14:paraId="746657C4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154202BA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Ensure both selections for Enhanced Search are set to on.</w:t>
            </w:r>
          </w:p>
          <w:p w14:paraId="206F4B1A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2AED2A28" w14:textId="1795B5FF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Click SAVE when complete.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E19DE7" w14:textId="33FBFA8D" w:rsidR="00792CEF" w:rsidRDefault="00792CEF" w:rsidP="00792CEF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79FD1848" w14:textId="64C7B65B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195A08" wp14:editId="7668FEBE">
                      <wp:simplePos x="0" y="0"/>
                      <wp:positionH relativeFrom="column">
                        <wp:posOffset>4028440</wp:posOffset>
                      </wp:positionH>
                      <wp:positionV relativeFrom="paragraph">
                        <wp:posOffset>419100</wp:posOffset>
                      </wp:positionV>
                      <wp:extent cx="371475" cy="361950"/>
                      <wp:effectExtent l="19050" t="19050" r="47625" b="38100"/>
                      <wp:wrapNone/>
                      <wp:docPr id="922739815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19BCD" id="Rectangle 7" o:spid="_x0000_s1026" style="position:absolute;margin-left:317.2pt;margin-top:33pt;width:29.2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" filled="f" strokecolor="#e00" strokeweight="4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0F399C" wp14:editId="7B3556F1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398780</wp:posOffset>
                      </wp:positionV>
                      <wp:extent cx="438150" cy="221615"/>
                      <wp:effectExtent l="38100" t="19050" r="38100" b="64135"/>
                      <wp:wrapNone/>
                      <wp:docPr id="1739697834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8150" cy="22161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4FF48" id="Straight Arrow Connector 8" o:spid="_x0000_s1026" type="#_x0000_t32" style="position:absolute;margin-left:57.75pt;margin-top:31.4pt;width:34.5pt;height:17.4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" strokecolor="#e00" strokeweight="4pt">
                      <v:stroke endarrow="block"/>
                    </v:shape>
                  </w:pict>
                </mc:Fallback>
              </mc:AlternateContent>
            </w:r>
            <w:r w:rsidRPr="0086301F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7C4E05E4" wp14:editId="5844E57A">
                  <wp:extent cx="4460875" cy="2394585"/>
                  <wp:effectExtent l="12700" t="12700" r="9525" b="18415"/>
                  <wp:docPr id="19837814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78144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23945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76F9C6" w14:textId="629C684D" w:rsidR="00792CEF" w:rsidRPr="000C37C8" w:rsidRDefault="00792CEF" w:rsidP="00792CEF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792CEF" w:rsidRPr="00503857" w14:paraId="4DDE20CB" w14:textId="77777777" w:rsidTr="005C240A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2ED7C6" w14:textId="5AF52BAB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7. Setting Two - Select Personal Setting from the top menu.</w:t>
            </w:r>
          </w:p>
          <w:p w14:paraId="24CA574E" w14:textId="58468A4F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(This is one-time only.)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841658" w14:textId="2FE3B85B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  <w:p w14:paraId="4359DAA0" w14:textId="4E243BB9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1BBDE0" wp14:editId="47B60C18">
                      <wp:simplePos x="0" y="0"/>
                      <wp:positionH relativeFrom="column">
                        <wp:posOffset>876935</wp:posOffset>
                      </wp:positionH>
                      <wp:positionV relativeFrom="paragraph">
                        <wp:posOffset>353060</wp:posOffset>
                      </wp:positionV>
                      <wp:extent cx="1400175" cy="352425"/>
                      <wp:effectExtent l="19050" t="19050" r="47625" b="47625"/>
                      <wp:wrapNone/>
                      <wp:docPr id="1654535718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017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6C96A" id="Rectangle 7" o:spid="_x0000_s1026" style="position:absolute;margin-left:69.05pt;margin-top:27.8pt;width:110.2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" filled="f" strokecolor="#e00" strokeweight="4pt"/>
                  </w:pict>
                </mc:Fallback>
              </mc:AlternateContent>
            </w:r>
            <w:r w:rsidRPr="00E23A8B">
              <w:rPr>
                <w:noProof/>
              </w:rPr>
              <w:drawing>
                <wp:inline distT="0" distB="0" distL="0" distR="0" wp14:anchorId="5D9CFC96" wp14:editId="6A92F575">
                  <wp:extent cx="4089400" cy="876300"/>
                  <wp:effectExtent l="12700" t="12700" r="12700" b="12700"/>
                  <wp:docPr id="3317715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77154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9400" cy="8763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250FDB" w14:textId="77777777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</w:rPr>
            </w:pPr>
          </w:p>
        </w:tc>
      </w:tr>
      <w:tr w:rsidR="00792CEF" w:rsidRPr="00503857" w14:paraId="26E05E79" w14:textId="77777777" w:rsidTr="00705216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5938AF" w14:textId="0F1FF905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8. On Basic Settings tab, set Selection Period for My Docs to -9999 for No Restrictions.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B71A78" w14:textId="383DA5C1" w:rsidR="00792CEF" w:rsidRDefault="00792CEF" w:rsidP="00792CEF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591341FC" w14:textId="300CAF16" w:rsidR="00792CEF" w:rsidRDefault="00792CEF" w:rsidP="00792CEF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3FE18C" wp14:editId="123A4373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581660</wp:posOffset>
                      </wp:positionV>
                      <wp:extent cx="428625" cy="238125"/>
                      <wp:effectExtent l="19050" t="38100" r="47625" b="47625"/>
                      <wp:wrapNone/>
                      <wp:docPr id="1370594562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8625" cy="23812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02E4A" id="Straight Arrow Connector 8" o:spid="_x0000_s1026" type="#_x0000_t32" style="position:absolute;margin-left:18.05pt;margin-top:45.8pt;width:33.75pt;height:18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C380833" wp14:editId="26B770D4">
                      <wp:simplePos x="0" y="0"/>
                      <wp:positionH relativeFrom="column">
                        <wp:posOffset>2772410</wp:posOffset>
                      </wp:positionH>
                      <wp:positionV relativeFrom="paragraph">
                        <wp:posOffset>887095</wp:posOffset>
                      </wp:positionV>
                      <wp:extent cx="1466850" cy="266700"/>
                      <wp:effectExtent l="19050" t="19050" r="38100" b="38100"/>
                      <wp:wrapNone/>
                      <wp:docPr id="129887604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68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6149E" id="Rectangle 7" o:spid="_x0000_s1026" style="position:absolute;margin-left:218.3pt;margin-top:69.85pt;width:115.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" filled="f" strokecolor="#e00" strokeweight="4pt"/>
                  </w:pict>
                </mc:Fallback>
              </mc:AlternateContent>
            </w:r>
            <w:r w:rsidRPr="009F3ADD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62710BED" wp14:editId="3F020CE5">
                  <wp:extent cx="4460875" cy="1386205"/>
                  <wp:effectExtent l="12700" t="12700" r="9525" b="10795"/>
                  <wp:docPr id="3640042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00429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13862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E09C7E" w14:textId="5FFCD289" w:rsidR="00792CEF" w:rsidRPr="00C932B3" w:rsidRDefault="00792CEF" w:rsidP="00792CEF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792CEF" w:rsidRPr="00503857" w14:paraId="40891C98" w14:textId="77777777" w:rsidTr="00705216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CB67EA" w14:textId="12B1C73A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 xml:space="preserve">9. On the same selection set Default Values on Requisition Header as follows. </w:t>
            </w:r>
          </w:p>
          <w:p w14:paraId="688BC542" w14:textId="182869DD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(This is one-time only.)</w:t>
            </w:r>
          </w:p>
          <w:p w14:paraId="551B6358" w14:textId="77777777" w:rsidR="00792CEF" w:rsidRPr="00714016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16BF162A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&gt;Document type – NB Purchase Requisition</w:t>
            </w:r>
          </w:p>
          <w:p w14:paraId="3BC21204" w14:textId="77777777" w:rsidR="00792CEF" w:rsidRPr="00714016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1F39E53E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&gt;Item Category – Select 0 Standard and check Always Propose</w:t>
            </w:r>
          </w:p>
          <w:p w14:paraId="0B1C416F" w14:textId="77777777" w:rsidR="00792CEF" w:rsidRPr="00714016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560704DB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&gt;AcctAssCat – Select K-Cost Center or P-Project (WBS Element-Grant) depending on the cost object type you most frequently use and check Always Propose</w:t>
            </w:r>
          </w:p>
          <w:p w14:paraId="665234FA" w14:textId="77777777" w:rsidR="00792CEF" w:rsidRPr="00714016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7AC7387A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&gt;Delivery Date – Enter D in first box only and check Always Propose</w:t>
            </w:r>
          </w:p>
          <w:p w14:paraId="47CEA278" w14:textId="77777777" w:rsidR="00792CEF" w:rsidRPr="00714016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5D3BC310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&gt;Plant – Enter UK00 and check Always Propose</w:t>
            </w:r>
          </w:p>
          <w:p w14:paraId="58B7251D" w14:textId="77777777" w:rsidR="00792CEF" w:rsidRPr="00714016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05179D62" w14:textId="4EE047D1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</w:t>
            </w:r>
            <w:r w:rsidRPr="00296E11">
              <w:rPr>
                <w:b/>
                <w:color w:val="365F91" w:themeColor="accent1" w:themeShade="BF"/>
                <w:sz w:val="24"/>
                <w:szCs w:val="24"/>
                <w:u w:val="single"/>
              </w:rPr>
              <w:t>Important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: Requisitioner – Enter your </w:t>
            </w:r>
            <w:r w:rsidRPr="00296E11">
              <w:rPr>
                <w:b/>
                <w:color w:val="365F91" w:themeColor="accent1" w:themeShade="BF"/>
                <w:sz w:val="24"/>
                <w:szCs w:val="24"/>
                <w:u w:val="single"/>
              </w:rPr>
              <w:t>Linkblue ID</w:t>
            </w:r>
            <w:r>
              <w:rPr>
                <w:bCs w:val="0"/>
                <w:color w:val="365F91" w:themeColor="accent1" w:themeShade="BF"/>
                <w:sz w:val="24"/>
                <w:szCs w:val="24"/>
              </w:rPr>
              <w:t xml:space="preserve"> and check Always Propose</w:t>
            </w:r>
          </w:p>
          <w:p w14:paraId="75FD75E4" w14:textId="77777777" w:rsidR="00792CEF" w:rsidRPr="00714016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17A09C00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&gt;Currency – Enter USD</w:t>
            </w:r>
          </w:p>
          <w:p w14:paraId="078D5C55" w14:textId="77777777" w:rsidR="00792CEF" w:rsidRPr="00A86D11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8"/>
                <w:szCs w:val="8"/>
              </w:rPr>
            </w:pPr>
          </w:p>
          <w:p w14:paraId="551BE26C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&gt;Check box for Source Determination</w:t>
            </w:r>
          </w:p>
          <w:p w14:paraId="0A33F60E" w14:textId="77777777" w:rsidR="00792CEF" w:rsidRPr="00A86D11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6"/>
                <w:szCs w:val="16"/>
              </w:rPr>
            </w:pPr>
          </w:p>
          <w:p w14:paraId="0BCFE101" w14:textId="36EF8A00" w:rsidR="00792CEF" w:rsidRPr="00A86D11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&gt;Click Save</w:t>
            </w:r>
          </w:p>
          <w:p w14:paraId="42BDF7DE" w14:textId="77777777" w:rsidR="00792CEF" w:rsidRPr="00A86D11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8"/>
                <w:szCs w:val="8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32B0AC" w14:textId="77777777" w:rsidR="00792CEF" w:rsidRDefault="00792CEF" w:rsidP="00792CEF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3A35BF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683FFF7B" wp14:editId="7A390140">
                  <wp:extent cx="4460875" cy="3174365"/>
                  <wp:effectExtent l="12700" t="12700" r="9525" b="13335"/>
                  <wp:docPr id="19634014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340140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31743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A2FA8B" w14:textId="77777777" w:rsidR="00792CEF" w:rsidRDefault="00792CEF" w:rsidP="00792CEF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6ADF457B" w14:textId="6C0C224A" w:rsidR="00792CEF" w:rsidRDefault="00792CEF" w:rsidP="00792CEF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t>If some fields are missing, click the More Fields button to move needed ones into view.</w:t>
            </w:r>
          </w:p>
          <w:p w14:paraId="6170DD69" w14:textId="77777777" w:rsidR="00792CEF" w:rsidRDefault="00792CEF" w:rsidP="00792CEF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518BC106" w14:textId="77777777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203CAC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1A069218" wp14:editId="6F82C3F1">
                  <wp:extent cx="3157720" cy="1058820"/>
                  <wp:effectExtent l="12700" t="12700" r="17780" b="8255"/>
                  <wp:docPr id="1139670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67018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842" cy="106925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ACA21" w14:textId="43547483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792CEF" w:rsidRPr="00503857" w14:paraId="6BA0D548" w14:textId="77777777" w:rsidTr="00705216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4F8E18" w14:textId="1A5F68E0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10. Setting 3 - Set Default Values on Requisition Line Item. The icon button is in the middle screen section.</w:t>
            </w:r>
          </w:p>
          <w:p w14:paraId="196D82D9" w14:textId="6ABB801E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(This is one-time only.)</w:t>
            </w:r>
          </w:p>
          <w:p w14:paraId="27F97A6F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6B1E8A35" w14:textId="5FB27D18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Set the exact same settings and checkboxes here at the Line-Item level as you did for the header level in the previous step.</w:t>
            </w:r>
          </w:p>
          <w:p w14:paraId="2D2229E4" w14:textId="77777777" w:rsidR="00792CEF" w:rsidRPr="000E4253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12"/>
                <w:szCs w:val="12"/>
              </w:rPr>
            </w:pPr>
          </w:p>
          <w:p w14:paraId="5BDE458F" w14:textId="5D9051B8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&gt;Click Save</w:t>
            </w:r>
          </w:p>
          <w:p w14:paraId="0C5D1BF5" w14:textId="04615B8D" w:rsidR="00792CEF" w:rsidRPr="00503857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356B17" w14:textId="78EA62B1" w:rsidR="00792CEF" w:rsidRDefault="00792CEF" w:rsidP="00792CEF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248EC67F" w14:textId="52092869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062FAA1C" w14:textId="52D90E5F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2797D3B" wp14:editId="1E402023">
                      <wp:simplePos x="0" y="0"/>
                      <wp:positionH relativeFrom="column">
                        <wp:posOffset>1447165</wp:posOffset>
                      </wp:positionH>
                      <wp:positionV relativeFrom="paragraph">
                        <wp:posOffset>337820</wp:posOffset>
                      </wp:positionV>
                      <wp:extent cx="1562100" cy="371475"/>
                      <wp:effectExtent l="19050" t="19050" r="38100" b="47625"/>
                      <wp:wrapNone/>
                      <wp:docPr id="1239457725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8527F" id="Rectangle 7" o:spid="_x0000_s1026" style="position:absolute;margin-left:113.95pt;margin-top:26.6pt;width:123pt;height:2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" filled="f" strokecolor="#e00" strokeweight="4pt"/>
                  </w:pict>
                </mc:Fallback>
              </mc:AlternateContent>
            </w:r>
            <w:r w:rsidRPr="005B569E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2D42C853" wp14:editId="3C0E791D">
                  <wp:extent cx="2387600" cy="838200"/>
                  <wp:effectExtent l="12700" t="12700" r="12700" b="12700"/>
                  <wp:docPr id="14584162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41622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8382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49DC19" w14:textId="77777777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688F7C9B" w14:textId="777AA084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 w:rsidRPr="0033133D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366CDB45" wp14:editId="5D8F2DC6">
                  <wp:extent cx="4460875" cy="2929255"/>
                  <wp:effectExtent l="12700" t="12700" r="9525" b="17145"/>
                  <wp:docPr id="8214570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457006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292925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745ABA" w14:textId="77777777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6B064C0F" w14:textId="43B30EC8" w:rsidR="00792CEF" w:rsidRPr="00503857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792CEF" w:rsidRPr="00503857" w14:paraId="3B13045A" w14:textId="77777777" w:rsidTr="00705216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4C3827" w14:textId="45328F44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11. Setting 4 - Locate the Layout button in the middle of the requisition screen and click the black triangle on the right side.</w:t>
            </w:r>
          </w:p>
          <w:p w14:paraId="37D88C4C" w14:textId="49A20ECD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(This is one-time only.)</w:t>
            </w:r>
          </w:p>
          <w:p w14:paraId="62615179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0A1DA6CD" w14:textId="46414313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&gt;Click Choose Layout</w:t>
            </w:r>
          </w:p>
          <w:p w14:paraId="16039EDA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618DF60B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&gt;Select /CAMPUS_REQ as your layout type to bring into view</w:t>
            </w:r>
          </w:p>
          <w:p w14:paraId="20B94DC6" w14:textId="5DD0B1AC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F564C5" w14:textId="77777777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27F54E98" w14:textId="77777777" w:rsidR="00792CEF" w:rsidRDefault="00792CEF" w:rsidP="00792CEF">
            <w:pPr>
              <w:spacing w:before="60" w:after="60"/>
              <w:ind w:left="0" w:right="0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013782AD" w14:textId="17532952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C64FD50" wp14:editId="52870042">
                      <wp:simplePos x="0" y="0"/>
                      <wp:positionH relativeFrom="column">
                        <wp:posOffset>1609090</wp:posOffset>
                      </wp:positionH>
                      <wp:positionV relativeFrom="paragraph">
                        <wp:posOffset>624205</wp:posOffset>
                      </wp:positionV>
                      <wp:extent cx="1133475" cy="295275"/>
                      <wp:effectExtent l="19050" t="19050" r="47625" b="47625"/>
                      <wp:wrapNone/>
                      <wp:docPr id="1659610804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F64B5" id="Rectangle 7" o:spid="_x0000_s1026" style="position:absolute;margin-left:126.7pt;margin-top:49.15pt;width:89.25pt;height:23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" filled="f" strokecolor="#e00" strokeweight="4pt"/>
                  </w:pict>
                </mc:Fallback>
              </mc:AlternateContent>
            </w:r>
            <w:r w:rsidRPr="00534D79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6B94DAD8" wp14:editId="3F222D39">
                  <wp:extent cx="2243319" cy="1562761"/>
                  <wp:effectExtent l="12700" t="12700" r="17780" b="12065"/>
                  <wp:docPr id="15724782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47823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4522" cy="158449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F6DF97" w14:textId="77777777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22816726" w14:textId="3D3CEB2B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C13CEB9" wp14:editId="0AF83AE4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1289050</wp:posOffset>
                      </wp:positionV>
                      <wp:extent cx="3981450" cy="219075"/>
                      <wp:effectExtent l="19050" t="19050" r="38100" b="47625"/>
                      <wp:wrapNone/>
                      <wp:docPr id="125680378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145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F4743" id="Rectangle 7" o:spid="_x0000_s1026" style="position:absolute;margin-left:6.05pt;margin-top:101.5pt;width:313.5pt;height:1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" filled="f" strokecolor="#e00" strokeweight="4pt"/>
                  </w:pict>
                </mc:Fallback>
              </mc:AlternateContent>
            </w:r>
            <w:r w:rsidRPr="00B94410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0EBF9393" wp14:editId="6053F481">
                  <wp:extent cx="4460875" cy="1651000"/>
                  <wp:effectExtent l="12700" t="12700" r="9525" b="12700"/>
                  <wp:docPr id="12496983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698385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1651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1EDFB" w14:textId="25611957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3C99E167" w14:textId="4434EB8A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67FF89D2" w14:textId="510E72C0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7FE97AA5" w14:textId="35257A61" w:rsidR="00792CEF" w:rsidRPr="00503857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</w:tc>
      </w:tr>
      <w:tr w:rsidR="00792CEF" w:rsidRPr="00503857" w14:paraId="04D33704" w14:textId="77777777" w:rsidTr="00705216">
        <w:trPr>
          <w:cantSplit/>
        </w:trPr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AAC45F" w14:textId="710BFA5D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lastRenderedPageBreak/>
              <w:t>12. Click the right side of the Layout button a second time and select Save Layout from the dropdown menu.</w:t>
            </w:r>
          </w:p>
          <w:p w14:paraId="7F317091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4AEB566A" w14:textId="47D7AE6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&gt;With /CAMPUS_REQ layout showing, place a checkmark on the Default box and click Adopt.</w:t>
            </w:r>
          </w:p>
          <w:p w14:paraId="71A611CC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2810C4DD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&gt;Click Yes to Save Layout</w:t>
            </w:r>
          </w:p>
          <w:p w14:paraId="77BCFBB2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644AFB1E" w14:textId="3A08AFA6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Note: The same layout is used by every Requisitioner. Ensure not to make any other changes to the layout.</w:t>
            </w:r>
          </w:p>
          <w:p w14:paraId="5D997C86" w14:textId="77777777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</w:p>
          <w:p w14:paraId="30C3E13F" w14:textId="3D6EAB1C" w:rsidR="00792CEF" w:rsidRDefault="00792CEF" w:rsidP="00792CEF">
            <w:pPr>
              <w:spacing w:before="60" w:after="60"/>
              <w:ind w:left="0" w:right="0"/>
              <w:rPr>
                <w:bCs w:val="0"/>
                <w:color w:val="365F91" w:themeColor="accent1" w:themeShade="BF"/>
                <w:sz w:val="24"/>
                <w:szCs w:val="24"/>
              </w:rPr>
            </w:pPr>
            <w:r>
              <w:rPr>
                <w:bCs w:val="0"/>
                <w:color w:val="365F91" w:themeColor="accent1" w:themeShade="BF"/>
                <w:sz w:val="24"/>
                <w:szCs w:val="24"/>
              </w:rPr>
              <w:t>This completes all of your one-time settings for ME51N Create Purchase Requisition Advanced.</w:t>
            </w:r>
          </w:p>
        </w:tc>
        <w:tc>
          <w:tcPr>
            <w:tcW w:w="72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8EF674" w14:textId="77777777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1702DF81" w14:textId="0AACC5A1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159E542" wp14:editId="08322544">
                      <wp:simplePos x="0" y="0"/>
                      <wp:positionH relativeFrom="column">
                        <wp:posOffset>1581785</wp:posOffset>
                      </wp:positionH>
                      <wp:positionV relativeFrom="paragraph">
                        <wp:posOffset>836930</wp:posOffset>
                      </wp:positionV>
                      <wp:extent cx="1152525" cy="285750"/>
                      <wp:effectExtent l="19050" t="19050" r="47625" b="38100"/>
                      <wp:wrapNone/>
                      <wp:docPr id="1666261274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EBD295" id="Rectangle 7" o:spid="_x0000_s1026" style="position:absolute;margin-left:124.55pt;margin-top:65.9pt;width:90.7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" filled="f" strokecolor="#e00" strokeweight="4pt"/>
                  </w:pict>
                </mc:Fallback>
              </mc:AlternateContent>
            </w:r>
            <w:r w:rsidRPr="00861AD4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2C08D843" wp14:editId="5218DA30">
                  <wp:extent cx="1787785" cy="1465814"/>
                  <wp:effectExtent l="12700" t="12700" r="15875" b="7620"/>
                  <wp:docPr id="17551382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13822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904" cy="147575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ECF32" w14:textId="053A9C0F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675176E2" w14:textId="0D140372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1C8DAEE" wp14:editId="03034B1D">
                      <wp:simplePos x="0" y="0"/>
                      <wp:positionH relativeFrom="column">
                        <wp:posOffset>3514090</wp:posOffset>
                      </wp:positionH>
                      <wp:positionV relativeFrom="paragraph">
                        <wp:posOffset>2747645</wp:posOffset>
                      </wp:positionV>
                      <wp:extent cx="381000" cy="104775"/>
                      <wp:effectExtent l="0" t="57150" r="57150" b="85725"/>
                      <wp:wrapNone/>
                      <wp:docPr id="421818494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104775"/>
                              </a:xfrm>
                              <a:prstGeom prst="straightConnector1">
                                <a:avLst/>
                              </a:prstGeom>
                              <a:ln w="50800">
                                <a:solidFill>
                                  <a:srgbClr val="EE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3DCC5" id="Straight Arrow Connector 8" o:spid="_x0000_s1026" type="#_x0000_t32" style="position:absolute;margin-left:276.7pt;margin-top:216.35pt;width:30pt;height: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" strokecolor="#e00" strokeweight="4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77449B2" wp14:editId="78526F2F">
                      <wp:simplePos x="0" y="0"/>
                      <wp:positionH relativeFrom="column">
                        <wp:posOffset>2496185</wp:posOffset>
                      </wp:positionH>
                      <wp:positionV relativeFrom="paragraph">
                        <wp:posOffset>2327910</wp:posOffset>
                      </wp:positionV>
                      <wp:extent cx="800100" cy="228600"/>
                      <wp:effectExtent l="19050" t="19050" r="38100" b="38100"/>
                      <wp:wrapNone/>
                      <wp:docPr id="69619532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2B6663" id="Rectangle 7" o:spid="_x0000_s1026" style="position:absolute;margin-left:196.55pt;margin-top:183.3pt;width:63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" filled="f" strokecolor="#e00" strokeweight="4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DF9A02F" wp14:editId="0AE6BFEE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395605</wp:posOffset>
                      </wp:positionV>
                      <wp:extent cx="3390900" cy="171450"/>
                      <wp:effectExtent l="19050" t="19050" r="38100" b="38100"/>
                      <wp:wrapNone/>
                      <wp:docPr id="573028743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09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F7BDB" id="Rectangle 7" o:spid="_x0000_s1026" style="position:absolute;margin-left:9.7pt;margin-top:31.15pt;width:267pt;height:1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" filled="f" strokecolor="#e00" strokeweight="4pt"/>
                  </w:pict>
                </mc:Fallback>
              </mc:AlternateContent>
            </w:r>
            <w:r w:rsidRPr="00AA55F2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20BCC407" wp14:editId="57E67DF6">
                  <wp:extent cx="4460875" cy="2990215"/>
                  <wp:effectExtent l="12700" t="12700" r="9525" b="6985"/>
                  <wp:docPr id="20189095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909567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0875" cy="29902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EAA7B3" w14:textId="4C61D6D3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</w:p>
          <w:p w14:paraId="65A4F837" w14:textId="607B48FF" w:rsidR="00792CEF" w:rsidRDefault="00792CEF" w:rsidP="00792CEF">
            <w:pPr>
              <w:spacing w:before="60" w:after="60"/>
              <w:ind w:left="0" w:right="0"/>
              <w:jc w:val="center"/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6F0B381" wp14:editId="250B8E60">
                      <wp:simplePos x="0" y="0"/>
                      <wp:positionH relativeFrom="column">
                        <wp:posOffset>1209040</wp:posOffset>
                      </wp:positionH>
                      <wp:positionV relativeFrom="paragraph">
                        <wp:posOffset>1363345</wp:posOffset>
                      </wp:positionV>
                      <wp:extent cx="1152525" cy="228600"/>
                      <wp:effectExtent l="19050" t="19050" r="47625" b="38100"/>
                      <wp:wrapNone/>
                      <wp:docPr id="484603740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228600"/>
                              </a:xfrm>
                              <a:prstGeom prst="rect">
                                <a:avLst/>
                              </a:prstGeom>
                              <a:noFill/>
                              <a:ln w="508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C932D" id="Rectangle 7" o:spid="_x0000_s1026" style="position:absolute;margin-left:95.2pt;margin-top:107.35pt;width:90.75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" filled="f" strokecolor="#e00" strokeweight="4pt"/>
                  </w:pict>
                </mc:Fallback>
              </mc:AlternateContent>
            </w:r>
            <w:r w:rsidRPr="0030253D">
              <w:rPr>
                <w:noProof/>
                <w:color w:val="365F91" w:themeColor="accent1" w:themeShade="BF"/>
                <w:sz w:val="24"/>
                <w:szCs w:val="24"/>
                <w:lang w:bidi="ar-SA"/>
              </w:rPr>
              <w:drawing>
                <wp:inline distT="0" distB="0" distL="0" distR="0" wp14:anchorId="3B54AC17" wp14:editId="3A5AD0D0">
                  <wp:extent cx="2894403" cy="1661655"/>
                  <wp:effectExtent l="12700" t="12700" r="13970" b="15240"/>
                  <wp:docPr id="20743728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437287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609" cy="167268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EE66DB" w14:textId="77777777" w:rsidR="00330C89" w:rsidRDefault="00330C89">
      <w:pPr>
        <w:spacing w:before="0"/>
        <w:ind w:left="0" w:right="0"/>
        <w:rPr>
          <w:b/>
          <w:bCs w:val="0"/>
          <w:sz w:val="24"/>
          <w:szCs w:val="24"/>
        </w:rPr>
      </w:pPr>
    </w:p>
    <w:p w14:paraId="0E1DFDE2" w14:textId="77777777" w:rsidR="00330C89" w:rsidRDefault="00330C89">
      <w:pPr>
        <w:spacing w:before="0"/>
        <w:ind w:left="0" w:right="0"/>
        <w:rPr>
          <w:b/>
          <w:bCs w:val="0"/>
          <w:sz w:val="24"/>
          <w:szCs w:val="24"/>
        </w:rPr>
      </w:pPr>
    </w:p>
    <w:p w14:paraId="339941C5" w14:textId="7B42A32F" w:rsidR="00330C89" w:rsidRPr="00330C89" w:rsidRDefault="00330C89" w:rsidP="00330C89">
      <w:pPr>
        <w:tabs>
          <w:tab w:val="left" w:pos="5857"/>
        </w:tabs>
        <w:spacing w:before="0"/>
        <w:ind w:left="0" w:right="0"/>
        <w:rPr>
          <w:sz w:val="24"/>
          <w:szCs w:val="24"/>
        </w:rPr>
      </w:pPr>
    </w:p>
    <w:sectPr w:rsidR="00330C89" w:rsidRPr="00330C89" w:rsidSect="0014580F">
      <w:headerReference w:type="default" r:id="rId26"/>
      <w:footerReference w:type="default" r:id="rId27"/>
      <w:pgSz w:w="12240" w:h="15840"/>
      <w:pgMar w:top="547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D5777" w14:textId="77777777" w:rsidR="00B75B57" w:rsidRDefault="00B75B57">
      <w:r>
        <w:separator/>
      </w:r>
    </w:p>
  </w:endnote>
  <w:endnote w:type="continuationSeparator" w:id="0">
    <w:p w14:paraId="546FD40C" w14:textId="77777777" w:rsidR="00B75B57" w:rsidRDefault="00B75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42E54" w14:textId="77777777" w:rsidR="003F5BB9" w:rsidRDefault="006E172E">
    <w:pPr>
      <w:pStyle w:val="Footer"/>
    </w:pP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D0455F5" wp14:editId="6A626A6C">
              <wp:simplePos x="0" y="0"/>
              <wp:positionH relativeFrom="column">
                <wp:posOffset>6400800</wp:posOffset>
              </wp:positionH>
              <wp:positionV relativeFrom="paragraph">
                <wp:posOffset>-133350</wp:posOffset>
              </wp:positionV>
              <wp:extent cx="443865" cy="603250"/>
              <wp:effectExtent l="19050" t="19050" r="22860" b="15875"/>
              <wp:wrapNone/>
              <wp:docPr id="6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443865" cy="6032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D91EC1" id="Freeform 37" o:spid="_x0000_s1026" style="position:absolute;margin-left:7in;margin-top:-10.5pt;width:34.95pt;height:47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" path="m623,l,,,889e" filled="f" fillcolor="#0c9" strokecolor="#36f" strokeweight="2.25pt">
              <v:path arrowok="t" o:connecttype="custom" o:connectlocs="443865,0;0,0;0,6032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C99A9F1" wp14:editId="0E19744C">
              <wp:simplePos x="0" y="0"/>
              <wp:positionH relativeFrom="column">
                <wp:posOffset>6461125</wp:posOffset>
              </wp:positionH>
              <wp:positionV relativeFrom="paragraph">
                <wp:posOffset>-90170</wp:posOffset>
              </wp:positionV>
              <wp:extent cx="314960" cy="488950"/>
              <wp:effectExtent l="22225" t="24130" r="24765" b="20320"/>
              <wp:wrapNone/>
              <wp:docPr id="5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314960" cy="4889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556A8B" id="Freeform 36" o:spid="_x0000_s1026" style="position:absolute;margin-left:508.75pt;margin-top:-7.1pt;width:24.8pt;height:38.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" path="m623,l,,,889e" filled="f" fillcolor="#0c9" strokecolor="#009" strokeweight="3pt">
              <v:path arrowok="t" o:connecttype="custom" o:connectlocs="314960,0;0,0;0,4889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8F30C0" wp14:editId="6D4DDE82">
              <wp:simplePos x="0" y="0"/>
              <wp:positionH relativeFrom="column">
                <wp:posOffset>6515100</wp:posOffset>
              </wp:positionH>
              <wp:positionV relativeFrom="page">
                <wp:posOffset>9377045</wp:posOffset>
              </wp:positionV>
              <wp:extent cx="228600" cy="342900"/>
              <wp:effectExtent l="0" t="4445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8EF5A" w14:textId="77777777" w:rsidR="003F5BB9" w:rsidRPr="002F1110" w:rsidRDefault="004A7F08">
                          <w:pPr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 w:rsidR="003F5BB9"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1ADA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F30C0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left:0;text-align:left;margin-left:513pt;margin-top:738.35pt;width:18pt;height:2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zJs8AEAAMk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" stroked="f">
              <v:textbox>
                <w:txbxContent>
                  <w:p w14:paraId="3158EF5A" w14:textId="77777777" w:rsidR="003F5BB9" w:rsidRPr="002F1110" w:rsidRDefault="004A7F08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 w:rsidR="003F5BB9" w:rsidRPr="002F1110"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 w:rsidR="005F1ADA">
                      <w:rPr>
                        <w:rStyle w:val="PageNumber"/>
                        <w:noProof/>
                        <w:sz w:val="24"/>
                        <w:szCs w:val="24"/>
                      </w:rPr>
                      <w:t>3</w: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05104" w14:textId="77777777" w:rsidR="00B75B57" w:rsidRDefault="00B75B57">
      <w:r>
        <w:separator/>
      </w:r>
    </w:p>
  </w:footnote>
  <w:footnote w:type="continuationSeparator" w:id="0">
    <w:p w14:paraId="305B7B8A" w14:textId="77777777" w:rsidR="00B75B57" w:rsidRDefault="00B75B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1352" w14:textId="77777777" w:rsidR="003F5BB9" w:rsidRPr="006D5BC0" w:rsidRDefault="006E172E" w:rsidP="00672563">
    <w:pPr>
      <w:pStyle w:val="Header"/>
      <w:spacing w:before="0"/>
      <w:ind w:left="360"/>
      <w:rPr>
        <w:rFonts w:cs="Lucida Sans Unicode"/>
        <w:noProof/>
        <w:color w:val="6165FD"/>
        <w:szCs w:val="28"/>
        <w:lang w:bidi="ar-SA"/>
      </w:rPr>
    </w:pP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57A7C" wp14:editId="5278AF6D">
              <wp:simplePos x="0" y="0"/>
              <wp:positionH relativeFrom="column">
                <wp:posOffset>13335</wp:posOffset>
              </wp:positionH>
              <wp:positionV relativeFrom="paragraph">
                <wp:posOffset>-111125</wp:posOffset>
              </wp:positionV>
              <wp:extent cx="443865" cy="801370"/>
              <wp:effectExtent l="22860" t="22225" r="19050" b="14605"/>
              <wp:wrapNone/>
              <wp:docPr id="11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443865" cy="80137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146A07" id="Freeform 24" o:spid="_x0000_s1026" style="position:absolute;margin-left:1.05pt;margin-top:-8.75pt;width:34.95pt;height:6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" path="m623,l,,,889e" filled="f" fillcolor="#0c9" strokecolor="#36f" strokeweight="2.25pt">
              <v:path arrowok="t" o:connecttype="custom" o:connectlocs="443865,0;0,0;0,801370" o:connectangles="0,0,0"/>
            </v:shape>
          </w:pict>
        </mc:Fallback>
      </mc:AlternateContent>
    </w: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EED444" wp14:editId="37523595">
              <wp:simplePos x="0" y="0"/>
              <wp:positionH relativeFrom="column">
                <wp:posOffset>81915</wp:posOffset>
              </wp:positionH>
              <wp:positionV relativeFrom="paragraph">
                <wp:posOffset>-54610</wp:posOffset>
              </wp:positionV>
              <wp:extent cx="314960" cy="683895"/>
              <wp:effectExtent l="24765" t="21590" r="22225" b="27940"/>
              <wp:wrapNone/>
              <wp:docPr id="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314960" cy="683895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5D507E" id="Freeform 23" o:spid="_x0000_s1026" style="position:absolute;margin-left:6.45pt;margin-top:-4.3pt;width:24.8pt;height:5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" path="m623,l,,,889e" filled="f" fillcolor="#0c9" strokecolor="#009" strokeweight="3pt">
              <v:path arrowok="t" o:connecttype="custom" o:connectlocs="314960,0;0,0;0,683895" o:connectangles="0,0,0"/>
            </v:shape>
          </w:pict>
        </mc:Fallback>
      </mc:AlternateContent>
    </w:r>
    <w:r w:rsidR="004C290D">
      <w:rPr>
        <w:rFonts w:cs="Lucida Sans Unicode"/>
        <w:b/>
        <w:bCs w:val="0"/>
        <w:i/>
        <w:iCs/>
        <w:color w:val="6165FD"/>
        <w:sz w:val="28"/>
        <w:szCs w:val="28"/>
      </w:rPr>
      <w:t>Quick Reference Card</w:t>
    </w:r>
    <w:r w:rsidR="003F5BB9" w:rsidRPr="006D5BC0">
      <w:rPr>
        <w:rFonts w:cs="Lucida Sans Unicode"/>
        <w:noProof/>
        <w:color w:val="6165FD"/>
        <w:szCs w:val="28"/>
        <w:lang w:bidi="ar-SA"/>
      </w:rPr>
      <w:t xml:space="preserve"> </w:t>
    </w:r>
  </w:p>
  <w:p w14:paraId="28C9302B" w14:textId="6BC452F8" w:rsidR="004871EB" w:rsidRPr="004871EB" w:rsidRDefault="0004443B" w:rsidP="004871EB">
    <w:pPr>
      <w:pStyle w:val="Header"/>
      <w:ind w:left="360"/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04443B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Quick Reference Guide </w:t>
    </w:r>
    <w:r w:rsidR="00FC5974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SAP S/4 </w:t>
    </w:r>
    <w:r w:rsidR="00AD7C8C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–</w:t>
    </w:r>
    <w:r w:rsidRPr="0004443B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="00AD7C8C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ME51N Requisition – Set Default Settings</w:t>
    </w:r>
  </w:p>
  <w:p w14:paraId="4949B35E" w14:textId="77777777" w:rsidR="003F5BB9" w:rsidRPr="00575A67" w:rsidRDefault="006E172E">
    <w:pPr>
      <w:pStyle w:val="Header"/>
      <w:ind w:left="360"/>
      <w:rPr>
        <w:color w:val="000099"/>
      </w:rPr>
    </w:pPr>
    <w:r>
      <w:rPr>
        <w:noProof/>
        <w:color w:val="000099"/>
        <w:lang w:bidi="ar-SA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7DE58C9" wp14:editId="5801180B">
              <wp:simplePos x="0" y="0"/>
              <wp:positionH relativeFrom="column">
                <wp:posOffset>212090</wp:posOffset>
              </wp:positionH>
              <wp:positionV relativeFrom="paragraph">
                <wp:posOffset>18415</wp:posOffset>
              </wp:positionV>
              <wp:extent cx="6613525" cy="0"/>
              <wp:effectExtent l="21590" t="18415" r="22860" b="19685"/>
              <wp:wrapNone/>
              <wp:docPr id="8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AC47D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pt,1.45pt" to="537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" strokecolor="#009" strokeweight="2.25pt">
              <v:shadow opacity=".5" offset="6pt,6p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FBD"/>
    <w:multiLevelType w:val="singleLevel"/>
    <w:tmpl w:val="4BFA0CD2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" w15:restartNumberingAfterBreak="0">
    <w:nsid w:val="08722BB1"/>
    <w:multiLevelType w:val="hybridMultilevel"/>
    <w:tmpl w:val="BF245CDE"/>
    <w:lvl w:ilvl="0" w:tplc="264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3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CF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2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1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3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CA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0C3F"/>
    <w:multiLevelType w:val="hybridMultilevel"/>
    <w:tmpl w:val="F5D8E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1C5"/>
    <w:multiLevelType w:val="hybridMultilevel"/>
    <w:tmpl w:val="21AAE436"/>
    <w:lvl w:ilvl="0" w:tplc="0EE6FC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1A197191"/>
    <w:multiLevelType w:val="hybridMultilevel"/>
    <w:tmpl w:val="105013B6"/>
    <w:lvl w:ilvl="0" w:tplc="A6A6D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0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BF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0B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8A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0A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C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0A3E65"/>
    <w:multiLevelType w:val="hybridMultilevel"/>
    <w:tmpl w:val="DF1CE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47AE"/>
    <w:multiLevelType w:val="hybridMultilevel"/>
    <w:tmpl w:val="2248A3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4497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DB6DF2"/>
    <w:multiLevelType w:val="hybridMultilevel"/>
    <w:tmpl w:val="3CCA78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D44350A"/>
    <w:multiLevelType w:val="hybridMultilevel"/>
    <w:tmpl w:val="D7824FEA"/>
    <w:lvl w:ilvl="0" w:tplc="E9449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E7E4B"/>
    <w:multiLevelType w:val="hybridMultilevel"/>
    <w:tmpl w:val="A2507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869B7"/>
    <w:multiLevelType w:val="hybridMultilevel"/>
    <w:tmpl w:val="B36CBC8C"/>
    <w:lvl w:ilvl="0" w:tplc="BBFC5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6DD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21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E2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5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A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AD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48F1CEA"/>
    <w:multiLevelType w:val="singleLevel"/>
    <w:tmpl w:val="2CBC8D4A"/>
    <w:lvl w:ilvl="0">
      <w:start w:val="1"/>
      <w:numFmt w:val="bullet"/>
      <w:pStyle w:val="Steptext-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73812A3"/>
    <w:multiLevelType w:val="hybridMultilevel"/>
    <w:tmpl w:val="54A0F7A6"/>
    <w:lvl w:ilvl="0" w:tplc="60C8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6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4B9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60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0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2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AE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4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9244ACA"/>
    <w:multiLevelType w:val="hybridMultilevel"/>
    <w:tmpl w:val="1A8826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2314CC"/>
    <w:multiLevelType w:val="hybridMultilevel"/>
    <w:tmpl w:val="31F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3335E"/>
    <w:multiLevelType w:val="singleLevel"/>
    <w:tmpl w:val="A372F21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429F0214"/>
    <w:multiLevelType w:val="hybridMultilevel"/>
    <w:tmpl w:val="B0AE7826"/>
    <w:lvl w:ilvl="0" w:tplc="B39E4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E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A9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2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2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44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E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D34F53"/>
    <w:multiLevelType w:val="singleLevel"/>
    <w:tmpl w:val="E954FDEE"/>
    <w:lvl w:ilvl="0">
      <w:start w:val="1"/>
      <w:numFmt w:val="bullet"/>
      <w:pStyle w:val="TipNote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8" w15:restartNumberingAfterBreak="0">
    <w:nsid w:val="437C3B15"/>
    <w:multiLevelType w:val="hybridMultilevel"/>
    <w:tmpl w:val="8858FF90"/>
    <w:lvl w:ilvl="0" w:tplc="19C635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19" w15:restartNumberingAfterBreak="0">
    <w:nsid w:val="567C0859"/>
    <w:multiLevelType w:val="hybridMultilevel"/>
    <w:tmpl w:val="F864D570"/>
    <w:lvl w:ilvl="0" w:tplc="7D3CD78E">
      <w:start w:val="3"/>
      <w:numFmt w:val="bullet"/>
      <w:lvlText w:val=""/>
      <w:lvlJc w:val="left"/>
      <w:pPr>
        <w:tabs>
          <w:tab w:val="num" w:pos="1440"/>
        </w:tabs>
        <w:ind w:left="1440" w:hanging="135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5B3134D5"/>
    <w:multiLevelType w:val="hybridMultilevel"/>
    <w:tmpl w:val="A250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D6572"/>
    <w:multiLevelType w:val="hybridMultilevel"/>
    <w:tmpl w:val="1130A696"/>
    <w:lvl w:ilvl="0" w:tplc="4E20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28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C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4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AE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45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B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0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AD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1530A4A"/>
    <w:multiLevelType w:val="hybridMultilevel"/>
    <w:tmpl w:val="871E2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816650"/>
    <w:multiLevelType w:val="hybridMultilevel"/>
    <w:tmpl w:val="11067B5C"/>
    <w:lvl w:ilvl="0" w:tplc="7EC0FD68">
      <w:start w:val="3"/>
      <w:numFmt w:val="bullet"/>
      <w:lvlText w:val=""/>
      <w:lvlJc w:val="left"/>
      <w:pPr>
        <w:tabs>
          <w:tab w:val="num" w:pos="1440"/>
        </w:tabs>
        <w:ind w:left="1440" w:hanging="135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68E86808"/>
    <w:multiLevelType w:val="hybridMultilevel"/>
    <w:tmpl w:val="553A1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02E34"/>
    <w:multiLevelType w:val="hybridMultilevel"/>
    <w:tmpl w:val="7442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885829"/>
    <w:multiLevelType w:val="hybridMultilevel"/>
    <w:tmpl w:val="C52E1D6A"/>
    <w:lvl w:ilvl="0" w:tplc="AA8AF9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8FA6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8EF33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4C5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4181D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4F3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82EA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1C4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192A0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6DFD640D"/>
    <w:multiLevelType w:val="hybridMultilevel"/>
    <w:tmpl w:val="16840C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E86BA8"/>
    <w:multiLevelType w:val="hybridMultilevel"/>
    <w:tmpl w:val="B81EC5D2"/>
    <w:lvl w:ilvl="0" w:tplc="BCEC4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2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8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E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2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0F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1758678">
    <w:abstractNumId w:val="11"/>
  </w:num>
  <w:num w:numId="2" w16cid:durableId="784151070">
    <w:abstractNumId w:val="17"/>
  </w:num>
  <w:num w:numId="3" w16cid:durableId="1988898944">
    <w:abstractNumId w:val="0"/>
  </w:num>
  <w:num w:numId="4" w16cid:durableId="235939731">
    <w:abstractNumId w:val="18"/>
  </w:num>
  <w:num w:numId="5" w16cid:durableId="655911910">
    <w:abstractNumId w:val="2"/>
  </w:num>
  <w:num w:numId="6" w16cid:durableId="1764062094">
    <w:abstractNumId w:val="25"/>
  </w:num>
  <w:num w:numId="7" w16cid:durableId="665137105">
    <w:abstractNumId w:val="27"/>
  </w:num>
  <w:num w:numId="8" w16cid:durableId="2129541962">
    <w:abstractNumId w:val="7"/>
  </w:num>
  <w:num w:numId="9" w16cid:durableId="119107671">
    <w:abstractNumId w:val="6"/>
  </w:num>
  <w:num w:numId="10" w16cid:durableId="1128668561">
    <w:abstractNumId w:val="8"/>
  </w:num>
  <w:num w:numId="11" w16cid:durableId="667289269">
    <w:abstractNumId w:val="13"/>
  </w:num>
  <w:num w:numId="12" w16cid:durableId="1744451702">
    <w:abstractNumId w:val="22"/>
  </w:num>
  <w:num w:numId="13" w16cid:durableId="838082750">
    <w:abstractNumId w:val="15"/>
  </w:num>
  <w:num w:numId="14" w16cid:durableId="1405764427">
    <w:abstractNumId w:val="5"/>
  </w:num>
  <w:num w:numId="15" w16cid:durableId="1396581793">
    <w:abstractNumId w:val="19"/>
  </w:num>
  <w:num w:numId="16" w16cid:durableId="983893009">
    <w:abstractNumId w:val="23"/>
  </w:num>
  <w:num w:numId="17" w16cid:durableId="344329913">
    <w:abstractNumId w:val="4"/>
  </w:num>
  <w:num w:numId="18" w16cid:durableId="532887376">
    <w:abstractNumId w:val="14"/>
  </w:num>
  <w:num w:numId="19" w16cid:durableId="955481298">
    <w:abstractNumId w:val="24"/>
  </w:num>
  <w:num w:numId="20" w16cid:durableId="1780030661">
    <w:abstractNumId w:val="3"/>
  </w:num>
  <w:num w:numId="21" w16cid:durableId="1070737648">
    <w:abstractNumId w:val="10"/>
  </w:num>
  <w:num w:numId="22" w16cid:durableId="92749314">
    <w:abstractNumId w:val="21"/>
  </w:num>
  <w:num w:numId="23" w16cid:durableId="17120814">
    <w:abstractNumId w:val="28"/>
  </w:num>
  <w:num w:numId="24" w16cid:durableId="1340351526">
    <w:abstractNumId w:val="1"/>
  </w:num>
  <w:num w:numId="25" w16cid:durableId="271523906">
    <w:abstractNumId w:val="16"/>
  </w:num>
  <w:num w:numId="26" w16cid:durableId="449203017">
    <w:abstractNumId w:val="12"/>
  </w:num>
  <w:num w:numId="27" w16cid:durableId="824513523">
    <w:abstractNumId w:val="26"/>
  </w:num>
  <w:num w:numId="28" w16cid:durableId="349769603">
    <w:abstractNumId w:val="20"/>
  </w:num>
  <w:num w:numId="29" w16cid:durableId="15898445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2E"/>
    <w:rsid w:val="0000380B"/>
    <w:rsid w:val="00006D70"/>
    <w:rsid w:val="000121E7"/>
    <w:rsid w:val="0001278A"/>
    <w:rsid w:val="0001472F"/>
    <w:rsid w:val="00014D74"/>
    <w:rsid w:val="000152DB"/>
    <w:rsid w:val="0001573A"/>
    <w:rsid w:val="000215AA"/>
    <w:rsid w:val="00021EF8"/>
    <w:rsid w:val="000272FE"/>
    <w:rsid w:val="000325D2"/>
    <w:rsid w:val="00034322"/>
    <w:rsid w:val="00034D7D"/>
    <w:rsid w:val="00037336"/>
    <w:rsid w:val="0004443B"/>
    <w:rsid w:val="0004652E"/>
    <w:rsid w:val="000472EB"/>
    <w:rsid w:val="00052C84"/>
    <w:rsid w:val="00052FF4"/>
    <w:rsid w:val="00053336"/>
    <w:rsid w:val="00057FB2"/>
    <w:rsid w:val="0006156B"/>
    <w:rsid w:val="000717CF"/>
    <w:rsid w:val="0007202D"/>
    <w:rsid w:val="00072085"/>
    <w:rsid w:val="000723CF"/>
    <w:rsid w:val="000740F3"/>
    <w:rsid w:val="0007652F"/>
    <w:rsid w:val="00077DB9"/>
    <w:rsid w:val="00080DEB"/>
    <w:rsid w:val="000811E1"/>
    <w:rsid w:val="00082EF7"/>
    <w:rsid w:val="00084552"/>
    <w:rsid w:val="00085203"/>
    <w:rsid w:val="00086A22"/>
    <w:rsid w:val="0009009E"/>
    <w:rsid w:val="00090CD8"/>
    <w:rsid w:val="00092B9E"/>
    <w:rsid w:val="000930E0"/>
    <w:rsid w:val="00097412"/>
    <w:rsid w:val="00097EC8"/>
    <w:rsid w:val="000A0841"/>
    <w:rsid w:val="000A397D"/>
    <w:rsid w:val="000A4D19"/>
    <w:rsid w:val="000A4DCD"/>
    <w:rsid w:val="000A4F1D"/>
    <w:rsid w:val="000A5D90"/>
    <w:rsid w:val="000B2BEC"/>
    <w:rsid w:val="000B3393"/>
    <w:rsid w:val="000B34C7"/>
    <w:rsid w:val="000B373B"/>
    <w:rsid w:val="000B57A8"/>
    <w:rsid w:val="000B6D4B"/>
    <w:rsid w:val="000C2795"/>
    <w:rsid w:val="000C321C"/>
    <w:rsid w:val="000C37C8"/>
    <w:rsid w:val="000C4A44"/>
    <w:rsid w:val="000D07ED"/>
    <w:rsid w:val="000D1E24"/>
    <w:rsid w:val="000D24C7"/>
    <w:rsid w:val="000D3710"/>
    <w:rsid w:val="000D4558"/>
    <w:rsid w:val="000D5E83"/>
    <w:rsid w:val="000D62FA"/>
    <w:rsid w:val="000E1DA1"/>
    <w:rsid w:val="000E4253"/>
    <w:rsid w:val="000E4354"/>
    <w:rsid w:val="000F1100"/>
    <w:rsid w:val="000F3B05"/>
    <w:rsid w:val="000F6A4C"/>
    <w:rsid w:val="00100243"/>
    <w:rsid w:val="0010585A"/>
    <w:rsid w:val="00107FD8"/>
    <w:rsid w:val="00112C71"/>
    <w:rsid w:val="001143FD"/>
    <w:rsid w:val="001176D5"/>
    <w:rsid w:val="00122269"/>
    <w:rsid w:val="00124434"/>
    <w:rsid w:val="0012496D"/>
    <w:rsid w:val="00127055"/>
    <w:rsid w:val="001274B8"/>
    <w:rsid w:val="001326AE"/>
    <w:rsid w:val="00135145"/>
    <w:rsid w:val="0013627B"/>
    <w:rsid w:val="001367FA"/>
    <w:rsid w:val="0013684E"/>
    <w:rsid w:val="00137D78"/>
    <w:rsid w:val="00140ECD"/>
    <w:rsid w:val="0014580F"/>
    <w:rsid w:val="00145CDD"/>
    <w:rsid w:val="001461B6"/>
    <w:rsid w:val="00146789"/>
    <w:rsid w:val="00147FA8"/>
    <w:rsid w:val="00150703"/>
    <w:rsid w:val="00150FCE"/>
    <w:rsid w:val="001545DD"/>
    <w:rsid w:val="00154F35"/>
    <w:rsid w:val="00156972"/>
    <w:rsid w:val="001608F7"/>
    <w:rsid w:val="00163C11"/>
    <w:rsid w:val="001663E1"/>
    <w:rsid w:val="0017019E"/>
    <w:rsid w:val="00174AA4"/>
    <w:rsid w:val="00175DD8"/>
    <w:rsid w:val="00175F37"/>
    <w:rsid w:val="001817BC"/>
    <w:rsid w:val="00182104"/>
    <w:rsid w:val="00184424"/>
    <w:rsid w:val="00187765"/>
    <w:rsid w:val="00195CF4"/>
    <w:rsid w:val="00197453"/>
    <w:rsid w:val="001A55B5"/>
    <w:rsid w:val="001A6328"/>
    <w:rsid w:val="001A6C52"/>
    <w:rsid w:val="001B000C"/>
    <w:rsid w:val="001B1509"/>
    <w:rsid w:val="001B2A08"/>
    <w:rsid w:val="001B36AF"/>
    <w:rsid w:val="001B50D0"/>
    <w:rsid w:val="001C01D7"/>
    <w:rsid w:val="001C0B6D"/>
    <w:rsid w:val="001C0F88"/>
    <w:rsid w:val="001D09A9"/>
    <w:rsid w:val="001D502B"/>
    <w:rsid w:val="001D6A39"/>
    <w:rsid w:val="001E4349"/>
    <w:rsid w:val="001E58CB"/>
    <w:rsid w:val="001E5EBA"/>
    <w:rsid w:val="001F4A61"/>
    <w:rsid w:val="001F6DE5"/>
    <w:rsid w:val="00202E19"/>
    <w:rsid w:val="00203CAC"/>
    <w:rsid w:val="0020544C"/>
    <w:rsid w:val="00206ECE"/>
    <w:rsid w:val="0021587B"/>
    <w:rsid w:val="00217581"/>
    <w:rsid w:val="0022101A"/>
    <w:rsid w:val="002233D8"/>
    <w:rsid w:val="0022384C"/>
    <w:rsid w:val="00226DD8"/>
    <w:rsid w:val="00226E37"/>
    <w:rsid w:val="00233F0C"/>
    <w:rsid w:val="00242894"/>
    <w:rsid w:val="002449DD"/>
    <w:rsid w:val="00245DE4"/>
    <w:rsid w:val="002478B7"/>
    <w:rsid w:val="002546D6"/>
    <w:rsid w:val="00255373"/>
    <w:rsid w:val="00256B1A"/>
    <w:rsid w:val="0025799E"/>
    <w:rsid w:val="00261519"/>
    <w:rsid w:val="00262AB6"/>
    <w:rsid w:val="00264E15"/>
    <w:rsid w:val="00265981"/>
    <w:rsid w:val="00266240"/>
    <w:rsid w:val="0026780D"/>
    <w:rsid w:val="00267957"/>
    <w:rsid w:val="00267CCD"/>
    <w:rsid w:val="00270C30"/>
    <w:rsid w:val="00271A18"/>
    <w:rsid w:val="00271AE8"/>
    <w:rsid w:val="00273D44"/>
    <w:rsid w:val="00274C62"/>
    <w:rsid w:val="002758D3"/>
    <w:rsid w:val="0028069A"/>
    <w:rsid w:val="002826AB"/>
    <w:rsid w:val="00283D03"/>
    <w:rsid w:val="00292701"/>
    <w:rsid w:val="00293278"/>
    <w:rsid w:val="00293549"/>
    <w:rsid w:val="002938F6"/>
    <w:rsid w:val="0029634A"/>
    <w:rsid w:val="00296E11"/>
    <w:rsid w:val="002A060D"/>
    <w:rsid w:val="002A10DF"/>
    <w:rsid w:val="002A510E"/>
    <w:rsid w:val="002A5F4A"/>
    <w:rsid w:val="002B2695"/>
    <w:rsid w:val="002B5AF9"/>
    <w:rsid w:val="002B6125"/>
    <w:rsid w:val="002C081E"/>
    <w:rsid w:val="002C4494"/>
    <w:rsid w:val="002C4BD5"/>
    <w:rsid w:val="002C4F1C"/>
    <w:rsid w:val="002C54C8"/>
    <w:rsid w:val="002C76FB"/>
    <w:rsid w:val="002D12F0"/>
    <w:rsid w:val="002D2CBE"/>
    <w:rsid w:val="002E1C1A"/>
    <w:rsid w:val="002E2BEC"/>
    <w:rsid w:val="002E4760"/>
    <w:rsid w:val="002E6F25"/>
    <w:rsid w:val="002E7E6B"/>
    <w:rsid w:val="002F1110"/>
    <w:rsid w:val="002F3BD9"/>
    <w:rsid w:val="002F6DB9"/>
    <w:rsid w:val="00302C83"/>
    <w:rsid w:val="003057C1"/>
    <w:rsid w:val="00305AE9"/>
    <w:rsid w:val="00307E64"/>
    <w:rsid w:val="00310D56"/>
    <w:rsid w:val="00311A17"/>
    <w:rsid w:val="00311D9E"/>
    <w:rsid w:val="00313120"/>
    <w:rsid w:val="00316B75"/>
    <w:rsid w:val="00317BC4"/>
    <w:rsid w:val="0032073F"/>
    <w:rsid w:val="003270AB"/>
    <w:rsid w:val="00330C89"/>
    <w:rsid w:val="0033133D"/>
    <w:rsid w:val="00334DE0"/>
    <w:rsid w:val="003353FB"/>
    <w:rsid w:val="003356B5"/>
    <w:rsid w:val="00336FDD"/>
    <w:rsid w:val="00343149"/>
    <w:rsid w:val="0034343D"/>
    <w:rsid w:val="00343775"/>
    <w:rsid w:val="00344FEC"/>
    <w:rsid w:val="0034699F"/>
    <w:rsid w:val="0035181E"/>
    <w:rsid w:val="00352083"/>
    <w:rsid w:val="003525AC"/>
    <w:rsid w:val="003607B1"/>
    <w:rsid w:val="00360FC1"/>
    <w:rsid w:val="0036207E"/>
    <w:rsid w:val="003630B9"/>
    <w:rsid w:val="00363B47"/>
    <w:rsid w:val="00364929"/>
    <w:rsid w:val="003719DE"/>
    <w:rsid w:val="003722D7"/>
    <w:rsid w:val="003778AF"/>
    <w:rsid w:val="00377A26"/>
    <w:rsid w:val="00377D50"/>
    <w:rsid w:val="003804BB"/>
    <w:rsid w:val="00392C79"/>
    <w:rsid w:val="00396C90"/>
    <w:rsid w:val="00397D46"/>
    <w:rsid w:val="003A3494"/>
    <w:rsid w:val="003A35BF"/>
    <w:rsid w:val="003A3C47"/>
    <w:rsid w:val="003A5A0D"/>
    <w:rsid w:val="003A65E9"/>
    <w:rsid w:val="003A73DD"/>
    <w:rsid w:val="003B0C23"/>
    <w:rsid w:val="003B18E8"/>
    <w:rsid w:val="003B4C2A"/>
    <w:rsid w:val="003B4D94"/>
    <w:rsid w:val="003B5A2B"/>
    <w:rsid w:val="003B60FF"/>
    <w:rsid w:val="003C08AA"/>
    <w:rsid w:val="003C157C"/>
    <w:rsid w:val="003C25A7"/>
    <w:rsid w:val="003C3207"/>
    <w:rsid w:val="003D0266"/>
    <w:rsid w:val="003D3D5E"/>
    <w:rsid w:val="003D7A2B"/>
    <w:rsid w:val="003D7F0B"/>
    <w:rsid w:val="003E45C6"/>
    <w:rsid w:val="003E571F"/>
    <w:rsid w:val="003E6D92"/>
    <w:rsid w:val="003E72C2"/>
    <w:rsid w:val="003F1A8B"/>
    <w:rsid w:val="003F36C9"/>
    <w:rsid w:val="003F4A9F"/>
    <w:rsid w:val="003F5BB9"/>
    <w:rsid w:val="003F6073"/>
    <w:rsid w:val="003F7F5D"/>
    <w:rsid w:val="00400ADC"/>
    <w:rsid w:val="00402A39"/>
    <w:rsid w:val="00405EC2"/>
    <w:rsid w:val="00410B0B"/>
    <w:rsid w:val="00410B38"/>
    <w:rsid w:val="00410BA1"/>
    <w:rsid w:val="00411053"/>
    <w:rsid w:val="00413158"/>
    <w:rsid w:val="00414699"/>
    <w:rsid w:val="0041605E"/>
    <w:rsid w:val="004179E8"/>
    <w:rsid w:val="0042040E"/>
    <w:rsid w:val="0042142D"/>
    <w:rsid w:val="00423109"/>
    <w:rsid w:val="00423AB6"/>
    <w:rsid w:val="00424BB4"/>
    <w:rsid w:val="00425773"/>
    <w:rsid w:val="00432940"/>
    <w:rsid w:val="00434E8D"/>
    <w:rsid w:val="00436773"/>
    <w:rsid w:val="004419D6"/>
    <w:rsid w:val="004429B7"/>
    <w:rsid w:val="00443FBA"/>
    <w:rsid w:val="004511C3"/>
    <w:rsid w:val="00455101"/>
    <w:rsid w:val="0045608D"/>
    <w:rsid w:val="00467277"/>
    <w:rsid w:val="004673E3"/>
    <w:rsid w:val="0046761D"/>
    <w:rsid w:val="00470268"/>
    <w:rsid w:val="00470629"/>
    <w:rsid w:val="00473607"/>
    <w:rsid w:val="00477F42"/>
    <w:rsid w:val="004806A3"/>
    <w:rsid w:val="004871EB"/>
    <w:rsid w:val="00487BE6"/>
    <w:rsid w:val="0049618F"/>
    <w:rsid w:val="004975CC"/>
    <w:rsid w:val="004A245B"/>
    <w:rsid w:val="004A6F33"/>
    <w:rsid w:val="004A7F08"/>
    <w:rsid w:val="004B2F19"/>
    <w:rsid w:val="004B4DBF"/>
    <w:rsid w:val="004B5C08"/>
    <w:rsid w:val="004B713A"/>
    <w:rsid w:val="004C0136"/>
    <w:rsid w:val="004C0EC7"/>
    <w:rsid w:val="004C224C"/>
    <w:rsid w:val="004C290D"/>
    <w:rsid w:val="004C3757"/>
    <w:rsid w:val="004C6085"/>
    <w:rsid w:val="004C6AF2"/>
    <w:rsid w:val="004D0F0A"/>
    <w:rsid w:val="004D732A"/>
    <w:rsid w:val="004D756F"/>
    <w:rsid w:val="004D7CCB"/>
    <w:rsid w:val="004E077D"/>
    <w:rsid w:val="004E5B6A"/>
    <w:rsid w:val="004E6C3B"/>
    <w:rsid w:val="004F2C75"/>
    <w:rsid w:val="004F2C9C"/>
    <w:rsid w:val="004F2DFF"/>
    <w:rsid w:val="004F5013"/>
    <w:rsid w:val="004F648A"/>
    <w:rsid w:val="005014BE"/>
    <w:rsid w:val="005037AD"/>
    <w:rsid w:val="00503857"/>
    <w:rsid w:val="00506436"/>
    <w:rsid w:val="00506FBF"/>
    <w:rsid w:val="00507A08"/>
    <w:rsid w:val="005101D3"/>
    <w:rsid w:val="00515875"/>
    <w:rsid w:val="005177A9"/>
    <w:rsid w:val="00524DDD"/>
    <w:rsid w:val="005272FF"/>
    <w:rsid w:val="00530843"/>
    <w:rsid w:val="00530AB4"/>
    <w:rsid w:val="00533774"/>
    <w:rsid w:val="00534D79"/>
    <w:rsid w:val="005414C5"/>
    <w:rsid w:val="005439E4"/>
    <w:rsid w:val="00543F8E"/>
    <w:rsid w:val="0054450B"/>
    <w:rsid w:val="005459B8"/>
    <w:rsid w:val="00546481"/>
    <w:rsid w:val="00547D95"/>
    <w:rsid w:val="005523EA"/>
    <w:rsid w:val="00552FF9"/>
    <w:rsid w:val="00554505"/>
    <w:rsid w:val="00555A3A"/>
    <w:rsid w:val="00563F7A"/>
    <w:rsid w:val="005665B5"/>
    <w:rsid w:val="00571282"/>
    <w:rsid w:val="00571B5E"/>
    <w:rsid w:val="00571FD8"/>
    <w:rsid w:val="0057361B"/>
    <w:rsid w:val="00573E69"/>
    <w:rsid w:val="00575A67"/>
    <w:rsid w:val="00580742"/>
    <w:rsid w:val="00582B26"/>
    <w:rsid w:val="00583D74"/>
    <w:rsid w:val="0058524B"/>
    <w:rsid w:val="005852F4"/>
    <w:rsid w:val="00586770"/>
    <w:rsid w:val="00586884"/>
    <w:rsid w:val="00591BA5"/>
    <w:rsid w:val="00593C77"/>
    <w:rsid w:val="00594D33"/>
    <w:rsid w:val="00596AE5"/>
    <w:rsid w:val="005A07F1"/>
    <w:rsid w:val="005A1A57"/>
    <w:rsid w:val="005A1C3F"/>
    <w:rsid w:val="005A250C"/>
    <w:rsid w:val="005A6585"/>
    <w:rsid w:val="005A6C3A"/>
    <w:rsid w:val="005B5372"/>
    <w:rsid w:val="005B569E"/>
    <w:rsid w:val="005B5825"/>
    <w:rsid w:val="005B7889"/>
    <w:rsid w:val="005C308F"/>
    <w:rsid w:val="005C42FE"/>
    <w:rsid w:val="005C6E74"/>
    <w:rsid w:val="005C7F40"/>
    <w:rsid w:val="005D2C74"/>
    <w:rsid w:val="005D52D6"/>
    <w:rsid w:val="005E2294"/>
    <w:rsid w:val="005E2A15"/>
    <w:rsid w:val="005E4298"/>
    <w:rsid w:val="005E4B98"/>
    <w:rsid w:val="005E6A82"/>
    <w:rsid w:val="005F1ADA"/>
    <w:rsid w:val="005F3C15"/>
    <w:rsid w:val="005F54D9"/>
    <w:rsid w:val="005F5D0C"/>
    <w:rsid w:val="005F6D61"/>
    <w:rsid w:val="005F7782"/>
    <w:rsid w:val="00600874"/>
    <w:rsid w:val="0060570D"/>
    <w:rsid w:val="0060718C"/>
    <w:rsid w:val="00610BDB"/>
    <w:rsid w:val="0061579F"/>
    <w:rsid w:val="00620CA3"/>
    <w:rsid w:val="006212BB"/>
    <w:rsid w:val="0062165C"/>
    <w:rsid w:val="0062383F"/>
    <w:rsid w:val="00625612"/>
    <w:rsid w:val="00630AF6"/>
    <w:rsid w:val="00631896"/>
    <w:rsid w:val="00640553"/>
    <w:rsid w:val="00640D74"/>
    <w:rsid w:val="00642E37"/>
    <w:rsid w:val="00646B24"/>
    <w:rsid w:val="00651120"/>
    <w:rsid w:val="00652DA1"/>
    <w:rsid w:val="00653365"/>
    <w:rsid w:val="00654F99"/>
    <w:rsid w:val="0065542C"/>
    <w:rsid w:val="00657801"/>
    <w:rsid w:val="00657D69"/>
    <w:rsid w:val="00660A51"/>
    <w:rsid w:val="006623FA"/>
    <w:rsid w:val="006634FA"/>
    <w:rsid w:val="00663965"/>
    <w:rsid w:val="00667888"/>
    <w:rsid w:val="00670633"/>
    <w:rsid w:val="00670D85"/>
    <w:rsid w:val="00672563"/>
    <w:rsid w:val="00672A9D"/>
    <w:rsid w:val="00676865"/>
    <w:rsid w:val="00681641"/>
    <w:rsid w:val="00685C3C"/>
    <w:rsid w:val="006863E5"/>
    <w:rsid w:val="00686433"/>
    <w:rsid w:val="00686A30"/>
    <w:rsid w:val="0069617E"/>
    <w:rsid w:val="00696670"/>
    <w:rsid w:val="006A6FAE"/>
    <w:rsid w:val="006B41E5"/>
    <w:rsid w:val="006B7238"/>
    <w:rsid w:val="006C2173"/>
    <w:rsid w:val="006C4D96"/>
    <w:rsid w:val="006D0210"/>
    <w:rsid w:val="006D0C62"/>
    <w:rsid w:val="006D0FD5"/>
    <w:rsid w:val="006D5BC0"/>
    <w:rsid w:val="006E172E"/>
    <w:rsid w:val="006E3E64"/>
    <w:rsid w:val="006E57DF"/>
    <w:rsid w:val="006E66D8"/>
    <w:rsid w:val="006E781E"/>
    <w:rsid w:val="006F12B8"/>
    <w:rsid w:val="006F26BF"/>
    <w:rsid w:val="006F348E"/>
    <w:rsid w:val="00700B65"/>
    <w:rsid w:val="00705216"/>
    <w:rsid w:val="00705AEB"/>
    <w:rsid w:val="00705C3B"/>
    <w:rsid w:val="00710C33"/>
    <w:rsid w:val="00711902"/>
    <w:rsid w:val="00714016"/>
    <w:rsid w:val="0071607C"/>
    <w:rsid w:val="007161C9"/>
    <w:rsid w:val="00716BD4"/>
    <w:rsid w:val="00720D29"/>
    <w:rsid w:val="007210E5"/>
    <w:rsid w:val="00724977"/>
    <w:rsid w:val="0072644D"/>
    <w:rsid w:val="007267D8"/>
    <w:rsid w:val="00726A6C"/>
    <w:rsid w:val="00726CA6"/>
    <w:rsid w:val="00727584"/>
    <w:rsid w:val="00734378"/>
    <w:rsid w:val="00734A7E"/>
    <w:rsid w:val="007355F0"/>
    <w:rsid w:val="007368A2"/>
    <w:rsid w:val="00741660"/>
    <w:rsid w:val="00741AC2"/>
    <w:rsid w:val="00742913"/>
    <w:rsid w:val="00745018"/>
    <w:rsid w:val="00750DD7"/>
    <w:rsid w:val="00752A31"/>
    <w:rsid w:val="00754778"/>
    <w:rsid w:val="00754EAC"/>
    <w:rsid w:val="00772316"/>
    <w:rsid w:val="007724B9"/>
    <w:rsid w:val="0077481D"/>
    <w:rsid w:val="00790204"/>
    <w:rsid w:val="00792CEF"/>
    <w:rsid w:val="00793D18"/>
    <w:rsid w:val="0079646E"/>
    <w:rsid w:val="00796D49"/>
    <w:rsid w:val="007A11D8"/>
    <w:rsid w:val="007A2C5C"/>
    <w:rsid w:val="007A6C10"/>
    <w:rsid w:val="007A777E"/>
    <w:rsid w:val="007A7EEB"/>
    <w:rsid w:val="007B134D"/>
    <w:rsid w:val="007B1D93"/>
    <w:rsid w:val="007B5B5E"/>
    <w:rsid w:val="007B69D1"/>
    <w:rsid w:val="007B784A"/>
    <w:rsid w:val="007B79DA"/>
    <w:rsid w:val="007C0699"/>
    <w:rsid w:val="007C08DF"/>
    <w:rsid w:val="007C32A7"/>
    <w:rsid w:val="007C4A91"/>
    <w:rsid w:val="007C6DB8"/>
    <w:rsid w:val="007D03D9"/>
    <w:rsid w:val="007D2565"/>
    <w:rsid w:val="007D7366"/>
    <w:rsid w:val="007E1A49"/>
    <w:rsid w:val="007E223C"/>
    <w:rsid w:val="007E2260"/>
    <w:rsid w:val="007E6197"/>
    <w:rsid w:val="007E6528"/>
    <w:rsid w:val="007E6AE8"/>
    <w:rsid w:val="007E6F9F"/>
    <w:rsid w:val="007F5D47"/>
    <w:rsid w:val="007F6CB4"/>
    <w:rsid w:val="00800CBF"/>
    <w:rsid w:val="008152D7"/>
    <w:rsid w:val="008156B2"/>
    <w:rsid w:val="008238B1"/>
    <w:rsid w:val="00824B16"/>
    <w:rsid w:val="00827908"/>
    <w:rsid w:val="00831151"/>
    <w:rsid w:val="00831745"/>
    <w:rsid w:val="00833C3D"/>
    <w:rsid w:val="00833E5B"/>
    <w:rsid w:val="0083479A"/>
    <w:rsid w:val="008359B7"/>
    <w:rsid w:val="00836F8E"/>
    <w:rsid w:val="008473A0"/>
    <w:rsid w:val="0085470F"/>
    <w:rsid w:val="00854F84"/>
    <w:rsid w:val="00857E0F"/>
    <w:rsid w:val="00861AD4"/>
    <w:rsid w:val="008639C6"/>
    <w:rsid w:val="00864D45"/>
    <w:rsid w:val="0086633E"/>
    <w:rsid w:val="008716A7"/>
    <w:rsid w:val="00872418"/>
    <w:rsid w:val="00873B8C"/>
    <w:rsid w:val="008830FD"/>
    <w:rsid w:val="008839AB"/>
    <w:rsid w:val="00884D97"/>
    <w:rsid w:val="00884E29"/>
    <w:rsid w:val="00885343"/>
    <w:rsid w:val="00885C6F"/>
    <w:rsid w:val="00885C78"/>
    <w:rsid w:val="00885D78"/>
    <w:rsid w:val="00886448"/>
    <w:rsid w:val="0088670D"/>
    <w:rsid w:val="00891C31"/>
    <w:rsid w:val="00896C2B"/>
    <w:rsid w:val="00897CF6"/>
    <w:rsid w:val="008A11CD"/>
    <w:rsid w:val="008A4C20"/>
    <w:rsid w:val="008A64EA"/>
    <w:rsid w:val="008B40C4"/>
    <w:rsid w:val="008B578F"/>
    <w:rsid w:val="008B7C8B"/>
    <w:rsid w:val="008C12BE"/>
    <w:rsid w:val="008C12EF"/>
    <w:rsid w:val="008C172A"/>
    <w:rsid w:val="008C2171"/>
    <w:rsid w:val="008C3D16"/>
    <w:rsid w:val="008C4F6A"/>
    <w:rsid w:val="008C66A8"/>
    <w:rsid w:val="008C7470"/>
    <w:rsid w:val="008D0025"/>
    <w:rsid w:val="008D10BD"/>
    <w:rsid w:val="008D47DF"/>
    <w:rsid w:val="008D6527"/>
    <w:rsid w:val="008D6D9E"/>
    <w:rsid w:val="008E20D2"/>
    <w:rsid w:val="008E4FB6"/>
    <w:rsid w:val="008E514C"/>
    <w:rsid w:val="008E5BDF"/>
    <w:rsid w:val="008F059D"/>
    <w:rsid w:val="008F3966"/>
    <w:rsid w:val="008F3A2A"/>
    <w:rsid w:val="008F511B"/>
    <w:rsid w:val="008F5FA9"/>
    <w:rsid w:val="00901E87"/>
    <w:rsid w:val="00902C38"/>
    <w:rsid w:val="009068DC"/>
    <w:rsid w:val="00907F5A"/>
    <w:rsid w:val="00917CA7"/>
    <w:rsid w:val="00920BCD"/>
    <w:rsid w:val="00923BF3"/>
    <w:rsid w:val="009321A1"/>
    <w:rsid w:val="00932DD2"/>
    <w:rsid w:val="009373EA"/>
    <w:rsid w:val="009374CA"/>
    <w:rsid w:val="00937714"/>
    <w:rsid w:val="00941B55"/>
    <w:rsid w:val="00944E83"/>
    <w:rsid w:val="00945404"/>
    <w:rsid w:val="009463AE"/>
    <w:rsid w:val="009466FB"/>
    <w:rsid w:val="0095419F"/>
    <w:rsid w:val="009549B3"/>
    <w:rsid w:val="00956394"/>
    <w:rsid w:val="00965678"/>
    <w:rsid w:val="00965A9B"/>
    <w:rsid w:val="00967C2F"/>
    <w:rsid w:val="00971190"/>
    <w:rsid w:val="00971F9A"/>
    <w:rsid w:val="00972223"/>
    <w:rsid w:val="00972438"/>
    <w:rsid w:val="00972988"/>
    <w:rsid w:val="00976E92"/>
    <w:rsid w:val="00977D03"/>
    <w:rsid w:val="00981F8E"/>
    <w:rsid w:val="00982FC3"/>
    <w:rsid w:val="0098488F"/>
    <w:rsid w:val="00985A3B"/>
    <w:rsid w:val="00985DA8"/>
    <w:rsid w:val="009877C1"/>
    <w:rsid w:val="00991DDB"/>
    <w:rsid w:val="00994BA6"/>
    <w:rsid w:val="00994BE8"/>
    <w:rsid w:val="009954BE"/>
    <w:rsid w:val="00997FE7"/>
    <w:rsid w:val="009A39D6"/>
    <w:rsid w:val="009A7A9E"/>
    <w:rsid w:val="009B192A"/>
    <w:rsid w:val="009B380A"/>
    <w:rsid w:val="009B382E"/>
    <w:rsid w:val="009B472E"/>
    <w:rsid w:val="009B5F40"/>
    <w:rsid w:val="009B60A9"/>
    <w:rsid w:val="009B6967"/>
    <w:rsid w:val="009C493A"/>
    <w:rsid w:val="009C6961"/>
    <w:rsid w:val="009C6C24"/>
    <w:rsid w:val="009C71E5"/>
    <w:rsid w:val="009C7FB7"/>
    <w:rsid w:val="009D33AD"/>
    <w:rsid w:val="009E5F58"/>
    <w:rsid w:val="009E6A39"/>
    <w:rsid w:val="009F2F86"/>
    <w:rsid w:val="009F3ADD"/>
    <w:rsid w:val="009F6681"/>
    <w:rsid w:val="00A0155C"/>
    <w:rsid w:val="00A053F3"/>
    <w:rsid w:val="00A0589B"/>
    <w:rsid w:val="00A07678"/>
    <w:rsid w:val="00A13105"/>
    <w:rsid w:val="00A13CEF"/>
    <w:rsid w:val="00A179AD"/>
    <w:rsid w:val="00A20A29"/>
    <w:rsid w:val="00A2681F"/>
    <w:rsid w:val="00A30480"/>
    <w:rsid w:val="00A34287"/>
    <w:rsid w:val="00A50675"/>
    <w:rsid w:val="00A51408"/>
    <w:rsid w:val="00A517A5"/>
    <w:rsid w:val="00A51EEA"/>
    <w:rsid w:val="00A52359"/>
    <w:rsid w:val="00A535D5"/>
    <w:rsid w:val="00A54838"/>
    <w:rsid w:val="00A55423"/>
    <w:rsid w:val="00A55759"/>
    <w:rsid w:val="00A55EE2"/>
    <w:rsid w:val="00A571E9"/>
    <w:rsid w:val="00A57946"/>
    <w:rsid w:val="00A611B8"/>
    <w:rsid w:val="00A83D7A"/>
    <w:rsid w:val="00A841B9"/>
    <w:rsid w:val="00A86D11"/>
    <w:rsid w:val="00AA3387"/>
    <w:rsid w:val="00AA55F2"/>
    <w:rsid w:val="00AA6ECA"/>
    <w:rsid w:val="00AB3EA3"/>
    <w:rsid w:val="00AB784A"/>
    <w:rsid w:val="00AC1781"/>
    <w:rsid w:val="00AC3174"/>
    <w:rsid w:val="00AC3F9B"/>
    <w:rsid w:val="00AC46CE"/>
    <w:rsid w:val="00AC7E73"/>
    <w:rsid w:val="00AD7C8C"/>
    <w:rsid w:val="00AE18D5"/>
    <w:rsid w:val="00AE2A7A"/>
    <w:rsid w:val="00AF4B29"/>
    <w:rsid w:val="00AF71F7"/>
    <w:rsid w:val="00B03CC3"/>
    <w:rsid w:val="00B05980"/>
    <w:rsid w:val="00B065BF"/>
    <w:rsid w:val="00B07C81"/>
    <w:rsid w:val="00B10F70"/>
    <w:rsid w:val="00B1237A"/>
    <w:rsid w:val="00B12FC1"/>
    <w:rsid w:val="00B14381"/>
    <w:rsid w:val="00B146AC"/>
    <w:rsid w:val="00B168B7"/>
    <w:rsid w:val="00B24732"/>
    <w:rsid w:val="00B2653A"/>
    <w:rsid w:val="00B26A0C"/>
    <w:rsid w:val="00B32AA4"/>
    <w:rsid w:val="00B33B37"/>
    <w:rsid w:val="00B34DA6"/>
    <w:rsid w:val="00B35B08"/>
    <w:rsid w:val="00B37CF2"/>
    <w:rsid w:val="00B4050F"/>
    <w:rsid w:val="00B40697"/>
    <w:rsid w:val="00B4276E"/>
    <w:rsid w:val="00B42CD8"/>
    <w:rsid w:val="00B44519"/>
    <w:rsid w:val="00B447EA"/>
    <w:rsid w:val="00B51067"/>
    <w:rsid w:val="00B5164A"/>
    <w:rsid w:val="00B51DD6"/>
    <w:rsid w:val="00B559BB"/>
    <w:rsid w:val="00B56053"/>
    <w:rsid w:val="00B56761"/>
    <w:rsid w:val="00B56DA3"/>
    <w:rsid w:val="00B6036D"/>
    <w:rsid w:val="00B6408F"/>
    <w:rsid w:val="00B640D6"/>
    <w:rsid w:val="00B722F4"/>
    <w:rsid w:val="00B73158"/>
    <w:rsid w:val="00B73A7D"/>
    <w:rsid w:val="00B73B10"/>
    <w:rsid w:val="00B7515A"/>
    <w:rsid w:val="00B75B57"/>
    <w:rsid w:val="00B76262"/>
    <w:rsid w:val="00B81152"/>
    <w:rsid w:val="00B82080"/>
    <w:rsid w:val="00B8395F"/>
    <w:rsid w:val="00B84D0F"/>
    <w:rsid w:val="00B8501C"/>
    <w:rsid w:val="00B864EA"/>
    <w:rsid w:val="00B915A9"/>
    <w:rsid w:val="00B94410"/>
    <w:rsid w:val="00B96AF4"/>
    <w:rsid w:val="00BA4836"/>
    <w:rsid w:val="00BA5D03"/>
    <w:rsid w:val="00BA66D7"/>
    <w:rsid w:val="00BA6913"/>
    <w:rsid w:val="00BA7E85"/>
    <w:rsid w:val="00BB0471"/>
    <w:rsid w:val="00BB4177"/>
    <w:rsid w:val="00BC0746"/>
    <w:rsid w:val="00BC2020"/>
    <w:rsid w:val="00BC7606"/>
    <w:rsid w:val="00BC7F58"/>
    <w:rsid w:val="00BD00E7"/>
    <w:rsid w:val="00BD089F"/>
    <w:rsid w:val="00BD34BF"/>
    <w:rsid w:val="00BE18FF"/>
    <w:rsid w:val="00BE29C1"/>
    <w:rsid w:val="00BE2C05"/>
    <w:rsid w:val="00BE36C8"/>
    <w:rsid w:val="00BE451B"/>
    <w:rsid w:val="00BF212B"/>
    <w:rsid w:val="00BF4A4A"/>
    <w:rsid w:val="00BF50CC"/>
    <w:rsid w:val="00BF6312"/>
    <w:rsid w:val="00BF6FDC"/>
    <w:rsid w:val="00C02B7A"/>
    <w:rsid w:val="00C10667"/>
    <w:rsid w:val="00C12F5D"/>
    <w:rsid w:val="00C139D0"/>
    <w:rsid w:val="00C14002"/>
    <w:rsid w:val="00C16177"/>
    <w:rsid w:val="00C20642"/>
    <w:rsid w:val="00C21849"/>
    <w:rsid w:val="00C22ECA"/>
    <w:rsid w:val="00C234F3"/>
    <w:rsid w:val="00C23BFA"/>
    <w:rsid w:val="00C25FD2"/>
    <w:rsid w:val="00C36BE8"/>
    <w:rsid w:val="00C425AE"/>
    <w:rsid w:val="00C42E00"/>
    <w:rsid w:val="00C51193"/>
    <w:rsid w:val="00C5130A"/>
    <w:rsid w:val="00C60208"/>
    <w:rsid w:val="00C61E5B"/>
    <w:rsid w:val="00C71EE2"/>
    <w:rsid w:val="00C72D4D"/>
    <w:rsid w:val="00C72DE0"/>
    <w:rsid w:val="00C7382D"/>
    <w:rsid w:val="00C74B6F"/>
    <w:rsid w:val="00C76629"/>
    <w:rsid w:val="00C80224"/>
    <w:rsid w:val="00C82C61"/>
    <w:rsid w:val="00C84A7E"/>
    <w:rsid w:val="00C85DC7"/>
    <w:rsid w:val="00C9256B"/>
    <w:rsid w:val="00C932B3"/>
    <w:rsid w:val="00C93395"/>
    <w:rsid w:val="00C95E92"/>
    <w:rsid w:val="00CA16FD"/>
    <w:rsid w:val="00CA1F4B"/>
    <w:rsid w:val="00CA46C6"/>
    <w:rsid w:val="00CA4C37"/>
    <w:rsid w:val="00CA4FB6"/>
    <w:rsid w:val="00CA7EC2"/>
    <w:rsid w:val="00CB6EC1"/>
    <w:rsid w:val="00CC122E"/>
    <w:rsid w:val="00CC14CC"/>
    <w:rsid w:val="00CC37CE"/>
    <w:rsid w:val="00CC4323"/>
    <w:rsid w:val="00CC48C4"/>
    <w:rsid w:val="00CC4DF0"/>
    <w:rsid w:val="00CC7005"/>
    <w:rsid w:val="00CC79DF"/>
    <w:rsid w:val="00CD1EBC"/>
    <w:rsid w:val="00CD245F"/>
    <w:rsid w:val="00CD3A14"/>
    <w:rsid w:val="00CD4EA8"/>
    <w:rsid w:val="00CD6B8E"/>
    <w:rsid w:val="00CD7E72"/>
    <w:rsid w:val="00CE064D"/>
    <w:rsid w:val="00CE2014"/>
    <w:rsid w:val="00CE51F9"/>
    <w:rsid w:val="00CE6BE8"/>
    <w:rsid w:val="00CF08A6"/>
    <w:rsid w:val="00CF14FB"/>
    <w:rsid w:val="00CF2014"/>
    <w:rsid w:val="00D02F6B"/>
    <w:rsid w:val="00D041B7"/>
    <w:rsid w:val="00D0487F"/>
    <w:rsid w:val="00D05C95"/>
    <w:rsid w:val="00D100CE"/>
    <w:rsid w:val="00D20383"/>
    <w:rsid w:val="00D21F7C"/>
    <w:rsid w:val="00D245D2"/>
    <w:rsid w:val="00D24D5F"/>
    <w:rsid w:val="00D27492"/>
    <w:rsid w:val="00D3023F"/>
    <w:rsid w:val="00D336C5"/>
    <w:rsid w:val="00D35AA8"/>
    <w:rsid w:val="00D42DC8"/>
    <w:rsid w:val="00D467EB"/>
    <w:rsid w:val="00D5440F"/>
    <w:rsid w:val="00D55F8C"/>
    <w:rsid w:val="00D5650C"/>
    <w:rsid w:val="00D56A4A"/>
    <w:rsid w:val="00D60564"/>
    <w:rsid w:val="00D620B5"/>
    <w:rsid w:val="00D620B9"/>
    <w:rsid w:val="00D64002"/>
    <w:rsid w:val="00D6587A"/>
    <w:rsid w:val="00D65CB6"/>
    <w:rsid w:val="00D66B60"/>
    <w:rsid w:val="00D72A95"/>
    <w:rsid w:val="00D73264"/>
    <w:rsid w:val="00D74284"/>
    <w:rsid w:val="00D75C20"/>
    <w:rsid w:val="00D85B4A"/>
    <w:rsid w:val="00D91878"/>
    <w:rsid w:val="00D91A0F"/>
    <w:rsid w:val="00D930DE"/>
    <w:rsid w:val="00D93840"/>
    <w:rsid w:val="00D9527B"/>
    <w:rsid w:val="00D97682"/>
    <w:rsid w:val="00DA00DA"/>
    <w:rsid w:val="00DA0393"/>
    <w:rsid w:val="00DA0E24"/>
    <w:rsid w:val="00DA2EC8"/>
    <w:rsid w:val="00DA6F24"/>
    <w:rsid w:val="00DB0424"/>
    <w:rsid w:val="00DB2C8D"/>
    <w:rsid w:val="00DB3471"/>
    <w:rsid w:val="00DB41C9"/>
    <w:rsid w:val="00DB57D0"/>
    <w:rsid w:val="00DB67B9"/>
    <w:rsid w:val="00DC16BD"/>
    <w:rsid w:val="00DC18F4"/>
    <w:rsid w:val="00DC29CC"/>
    <w:rsid w:val="00DC49DD"/>
    <w:rsid w:val="00DC4FDC"/>
    <w:rsid w:val="00DC545E"/>
    <w:rsid w:val="00DC582E"/>
    <w:rsid w:val="00DC6A0F"/>
    <w:rsid w:val="00DD1C34"/>
    <w:rsid w:val="00DD4871"/>
    <w:rsid w:val="00DD5931"/>
    <w:rsid w:val="00DE03AA"/>
    <w:rsid w:val="00DE3FB8"/>
    <w:rsid w:val="00DF0E3D"/>
    <w:rsid w:val="00DF13CD"/>
    <w:rsid w:val="00DF5AE1"/>
    <w:rsid w:val="00E011C8"/>
    <w:rsid w:val="00E050FF"/>
    <w:rsid w:val="00E0729D"/>
    <w:rsid w:val="00E118E9"/>
    <w:rsid w:val="00E132D6"/>
    <w:rsid w:val="00E13F18"/>
    <w:rsid w:val="00E143AC"/>
    <w:rsid w:val="00E17AF9"/>
    <w:rsid w:val="00E212FC"/>
    <w:rsid w:val="00E2246E"/>
    <w:rsid w:val="00E227DB"/>
    <w:rsid w:val="00E23A8B"/>
    <w:rsid w:val="00E241CC"/>
    <w:rsid w:val="00E26160"/>
    <w:rsid w:val="00E33D33"/>
    <w:rsid w:val="00E33E5B"/>
    <w:rsid w:val="00E35CED"/>
    <w:rsid w:val="00E363B1"/>
    <w:rsid w:val="00E372EE"/>
    <w:rsid w:val="00E422BF"/>
    <w:rsid w:val="00E43525"/>
    <w:rsid w:val="00E45DA8"/>
    <w:rsid w:val="00E469CA"/>
    <w:rsid w:val="00E52B18"/>
    <w:rsid w:val="00E610F0"/>
    <w:rsid w:val="00E61A59"/>
    <w:rsid w:val="00E633C5"/>
    <w:rsid w:val="00E64142"/>
    <w:rsid w:val="00E664E9"/>
    <w:rsid w:val="00E71C89"/>
    <w:rsid w:val="00E72907"/>
    <w:rsid w:val="00E7366B"/>
    <w:rsid w:val="00E73B86"/>
    <w:rsid w:val="00E74621"/>
    <w:rsid w:val="00E76268"/>
    <w:rsid w:val="00E80084"/>
    <w:rsid w:val="00E81237"/>
    <w:rsid w:val="00E83ABB"/>
    <w:rsid w:val="00E86578"/>
    <w:rsid w:val="00E905A3"/>
    <w:rsid w:val="00E916DF"/>
    <w:rsid w:val="00E93791"/>
    <w:rsid w:val="00E971F5"/>
    <w:rsid w:val="00EA0F45"/>
    <w:rsid w:val="00EA6242"/>
    <w:rsid w:val="00EA6A23"/>
    <w:rsid w:val="00EA7CD3"/>
    <w:rsid w:val="00EB020D"/>
    <w:rsid w:val="00EB6449"/>
    <w:rsid w:val="00EC2FAD"/>
    <w:rsid w:val="00EC3746"/>
    <w:rsid w:val="00EC3D78"/>
    <w:rsid w:val="00EC3E5D"/>
    <w:rsid w:val="00EC6309"/>
    <w:rsid w:val="00EC793B"/>
    <w:rsid w:val="00ED3618"/>
    <w:rsid w:val="00ED6DC0"/>
    <w:rsid w:val="00ED7285"/>
    <w:rsid w:val="00EE0B80"/>
    <w:rsid w:val="00EE159F"/>
    <w:rsid w:val="00EE58A6"/>
    <w:rsid w:val="00EF1D62"/>
    <w:rsid w:val="00EF2A69"/>
    <w:rsid w:val="00EF3251"/>
    <w:rsid w:val="00EF3CE8"/>
    <w:rsid w:val="00EF5407"/>
    <w:rsid w:val="00EF7391"/>
    <w:rsid w:val="00F074AC"/>
    <w:rsid w:val="00F10565"/>
    <w:rsid w:val="00F129A8"/>
    <w:rsid w:val="00F1302A"/>
    <w:rsid w:val="00F1732D"/>
    <w:rsid w:val="00F20A1C"/>
    <w:rsid w:val="00F21B89"/>
    <w:rsid w:val="00F2340F"/>
    <w:rsid w:val="00F240EA"/>
    <w:rsid w:val="00F24248"/>
    <w:rsid w:val="00F24DD2"/>
    <w:rsid w:val="00F2670B"/>
    <w:rsid w:val="00F274F9"/>
    <w:rsid w:val="00F3035B"/>
    <w:rsid w:val="00F30AFB"/>
    <w:rsid w:val="00F30D5A"/>
    <w:rsid w:val="00F3608A"/>
    <w:rsid w:val="00F458DC"/>
    <w:rsid w:val="00F46D35"/>
    <w:rsid w:val="00F47105"/>
    <w:rsid w:val="00F51A3E"/>
    <w:rsid w:val="00F529DB"/>
    <w:rsid w:val="00F533BA"/>
    <w:rsid w:val="00F535C3"/>
    <w:rsid w:val="00F5409F"/>
    <w:rsid w:val="00F54CB8"/>
    <w:rsid w:val="00F550B2"/>
    <w:rsid w:val="00F63049"/>
    <w:rsid w:val="00F646A3"/>
    <w:rsid w:val="00F649EC"/>
    <w:rsid w:val="00F70284"/>
    <w:rsid w:val="00F76D84"/>
    <w:rsid w:val="00F82E35"/>
    <w:rsid w:val="00F84720"/>
    <w:rsid w:val="00F85413"/>
    <w:rsid w:val="00F8549C"/>
    <w:rsid w:val="00F858F5"/>
    <w:rsid w:val="00F870B7"/>
    <w:rsid w:val="00F87CD5"/>
    <w:rsid w:val="00F90680"/>
    <w:rsid w:val="00F91220"/>
    <w:rsid w:val="00F9255D"/>
    <w:rsid w:val="00F93C67"/>
    <w:rsid w:val="00F9478F"/>
    <w:rsid w:val="00F97534"/>
    <w:rsid w:val="00FA39EF"/>
    <w:rsid w:val="00FA7389"/>
    <w:rsid w:val="00FB1556"/>
    <w:rsid w:val="00FB3FD8"/>
    <w:rsid w:val="00FB534B"/>
    <w:rsid w:val="00FB5D5A"/>
    <w:rsid w:val="00FB5FFC"/>
    <w:rsid w:val="00FB6C3C"/>
    <w:rsid w:val="00FC396B"/>
    <w:rsid w:val="00FC5974"/>
    <w:rsid w:val="00FC5E0D"/>
    <w:rsid w:val="00FD5D40"/>
    <w:rsid w:val="00FD6A73"/>
    <w:rsid w:val="00FD7226"/>
    <w:rsid w:val="00FD7B6B"/>
    <w:rsid w:val="00FD7D4D"/>
    <w:rsid w:val="00FE0B65"/>
    <w:rsid w:val="00FE11B7"/>
    <w:rsid w:val="00FE2193"/>
    <w:rsid w:val="00FE3372"/>
    <w:rsid w:val="00FE7B64"/>
    <w:rsid w:val="00FF0C3E"/>
    <w:rsid w:val="00FF2D41"/>
    <w:rsid w:val="00FF6030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44A9F4"/>
  <w15:docId w15:val="{BC25696E-9093-451C-AFA0-4FDB9D7B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A30"/>
    <w:pPr>
      <w:spacing w:before="80"/>
      <w:ind w:left="115" w:right="130"/>
    </w:pPr>
    <w:rPr>
      <w:rFonts w:ascii="Verdana" w:hAnsi="Verdana" w:cs="Arial"/>
      <w:bCs/>
      <w:lang w:bidi="he-IL"/>
    </w:rPr>
  </w:style>
  <w:style w:type="paragraph" w:styleId="Heading1">
    <w:name w:val="heading 1"/>
    <w:basedOn w:val="Normal"/>
    <w:next w:val="Normal"/>
    <w:qFormat/>
    <w:rsid w:val="00F074AC"/>
    <w:pPr>
      <w:spacing w:before="120" w:after="4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74AC"/>
    <w:pPr>
      <w:spacing w:before="120" w:after="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74AC"/>
    <w:pPr>
      <w:spacing w:before="120" w:after="40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F074AC"/>
    <w:pPr>
      <w:spacing w:before="240" w:after="48"/>
      <w:ind w:left="0"/>
      <w:outlineLvl w:val="3"/>
    </w:pPr>
    <w:rPr>
      <w:b/>
      <w:color w:val="333399"/>
      <w:sz w:val="22"/>
      <w:lang w:bidi="ar-SA"/>
    </w:rPr>
  </w:style>
  <w:style w:type="paragraph" w:styleId="Heading5">
    <w:name w:val="heading 5"/>
    <w:basedOn w:val="Normal"/>
    <w:next w:val="Normal"/>
    <w:qFormat/>
    <w:rsid w:val="00F074AC"/>
    <w:pPr>
      <w:outlineLvl w:val="4"/>
    </w:pPr>
  </w:style>
  <w:style w:type="paragraph" w:styleId="Heading6">
    <w:name w:val="heading 6"/>
    <w:basedOn w:val="Normal"/>
    <w:next w:val="Normal"/>
    <w:qFormat/>
    <w:rsid w:val="00F074AC"/>
    <w:pPr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rsid w:val="00F074A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074AC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074AC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74AC"/>
    <w:pPr>
      <w:spacing w:after="120"/>
    </w:pPr>
  </w:style>
  <w:style w:type="paragraph" w:styleId="BodyText2">
    <w:name w:val="Body Text 2"/>
    <w:basedOn w:val="Normal"/>
    <w:rsid w:val="00F074AC"/>
  </w:style>
  <w:style w:type="paragraph" w:styleId="BodyTextIndent">
    <w:name w:val="Body Text Indent"/>
    <w:basedOn w:val="Normal"/>
    <w:autoRedefine/>
    <w:rsid w:val="00F074AC"/>
    <w:pPr>
      <w:spacing w:after="120"/>
      <w:ind w:left="360"/>
    </w:pPr>
  </w:style>
  <w:style w:type="paragraph" w:styleId="BodyTextIndent2">
    <w:name w:val="Body Text Indent 2"/>
    <w:basedOn w:val="Normal"/>
    <w:rsid w:val="00F074AC"/>
    <w:pPr>
      <w:ind w:left="360"/>
    </w:pPr>
  </w:style>
  <w:style w:type="paragraph" w:styleId="BodyTextIndent3">
    <w:name w:val="Body Text Indent 3"/>
    <w:basedOn w:val="Normal"/>
    <w:rsid w:val="00F074AC"/>
    <w:pPr>
      <w:ind w:left="360"/>
    </w:pPr>
  </w:style>
  <w:style w:type="paragraph" w:customStyle="1" w:styleId="BodyTextNoIndent">
    <w:name w:val="Body Text No Indent"/>
    <w:basedOn w:val="BodyTextIndent"/>
    <w:autoRedefine/>
    <w:rsid w:val="00F074AC"/>
    <w:pPr>
      <w:spacing w:before="120"/>
      <w:ind w:left="0"/>
    </w:pPr>
    <w:rPr>
      <w:snapToGrid w:val="0"/>
      <w:lang w:bidi="ar-SA"/>
    </w:rPr>
  </w:style>
  <w:style w:type="paragraph" w:styleId="Caption">
    <w:name w:val="caption"/>
    <w:basedOn w:val="Normal"/>
    <w:next w:val="BodyTextIndent"/>
    <w:qFormat/>
    <w:rsid w:val="00F074AC"/>
    <w:pPr>
      <w:jc w:val="center"/>
    </w:pPr>
    <w:rPr>
      <w:b/>
    </w:rPr>
  </w:style>
  <w:style w:type="paragraph" w:customStyle="1" w:styleId="ChapterTitle">
    <w:name w:val="Chapter Title"/>
    <w:basedOn w:val="BodyTextIndent"/>
    <w:rsid w:val="00F074AC"/>
    <w:pPr>
      <w:jc w:val="right"/>
    </w:pPr>
    <w:rPr>
      <w:b/>
      <w:sz w:val="72"/>
    </w:rPr>
  </w:style>
  <w:style w:type="paragraph" w:customStyle="1" w:styleId="ChapterNumber">
    <w:name w:val="Chapter Number"/>
    <w:basedOn w:val="ChapterTitle"/>
    <w:rsid w:val="00F074AC"/>
    <w:rPr>
      <w:rFonts w:ascii="Times New Roman" w:hAnsi="Times New Roman"/>
      <w:sz w:val="200"/>
    </w:rPr>
  </w:style>
  <w:style w:type="character" w:customStyle="1" w:styleId="Comment">
    <w:name w:val="Comment"/>
    <w:basedOn w:val="DefaultParagraphFont"/>
    <w:rsid w:val="00F074AC"/>
    <w:rPr>
      <w:color w:val="FF00FF"/>
    </w:rPr>
  </w:style>
  <w:style w:type="paragraph" w:customStyle="1" w:styleId="ContentsHeading">
    <w:name w:val="Contents Heading"/>
    <w:basedOn w:val="BodyTextIndent"/>
    <w:rsid w:val="00F074AC"/>
    <w:pPr>
      <w:pBdr>
        <w:top w:val="single" w:sz="36" w:space="1" w:color="auto"/>
      </w:pBdr>
      <w:spacing w:before="360" w:after="60"/>
    </w:pPr>
    <w:rPr>
      <w:b/>
      <w:sz w:val="40"/>
    </w:rPr>
  </w:style>
  <w:style w:type="character" w:styleId="FollowedHyperlink">
    <w:name w:val="FollowedHyperlink"/>
    <w:basedOn w:val="DefaultParagraphFont"/>
    <w:rsid w:val="00F074AC"/>
    <w:rPr>
      <w:color w:val="800080"/>
      <w:u w:val="single"/>
    </w:rPr>
  </w:style>
  <w:style w:type="paragraph" w:styleId="Footer">
    <w:name w:val="footer"/>
    <w:basedOn w:val="Normal"/>
    <w:rsid w:val="00F074A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F074AC"/>
    <w:rPr>
      <w:vertAlign w:val="superscript"/>
    </w:rPr>
  </w:style>
  <w:style w:type="paragraph" w:styleId="FootnoteText">
    <w:name w:val="footnote text"/>
    <w:basedOn w:val="Normal"/>
    <w:semiHidden/>
    <w:rsid w:val="00F074AC"/>
  </w:style>
  <w:style w:type="paragraph" w:customStyle="1" w:styleId="Graphic">
    <w:name w:val="Graphic"/>
    <w:basedOn w:val="Normal"/>
    <w:rsid w:val="00F074AC"/>
    <w:pPr>
      <w:spacing w:before="60" w:after="60"/>
      <w:jc w:val="center"/>
    </w:pPr>
  </w:style>
  <w:style w:type="paragraph" w:styleId="Header">
    <w:name w:val="header"/>
    <w:basedOn w:val="Normal"/>
    <w:rsid w:val="00F074AC"/>
    <w:pPr>
      <w:tabs>
        <w:tab w:val="center" w:pos="4320"/>
        <w:tab w:val="right" w:pos="8640"/>
      </w:tabs>
    </w:pPr>
  </w:style>
  <w:style w:type="paragraph" w:customStyle="1" w:styleId="Heading1-popup">
    <w:name w:val="Heading 1 - popup"/>
    <w:basedOn w:val="Heading1"/>
    <w:next w:val="Normal"/>
    <w:autoRedefine/>
    <w:rsid w:val="00F074AC"/>
    <w:pPr>
      <w:spacing w:before="60"/>
      <w:ind w:left="0" w:right="0"/>
      <w:outlineLvl w:val="9"/>
    </w:pPr>
    <w:rPr>
      <w:rFonts w:ascii="Helv" w:hAnsi="Helv"/>
      <w:sz w:val="24"/>
    </w:rPr>
  </w:style>
  <w:style w:type="paragraph" w:customStyle="1" w:styleId="Heading1-Sec">
    <w:name w:val="Heading 1-Sec"/>
    <w:basedOn w:val="Heading1"/>
    <w:next w:val="Normal"/>
    <w:autoRedefine/>
    <w:rsid w:val="00F074AC"/>
    <w:pPr>
      <w:widowControl w:val="0"/>
      <w:spacing w:before="60"/>
      <w:ind w:left="0" w:right="0"/>
      <w:outlineLvl w:val="9"/>
    </w:pPr>
    <w:rPr>
      <w:sz w:val="24"/>
    </w:rPr>
  </w:style>
  <w:style w:type="character" w:styleId="Hyperlink">
    <w:name w:val="Hyperlink"/>
    <w:basedOn w:val="DefaultParagraphFont"/>
    <w:rsid w:val="00F074A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074AC"/>
    <w:pPr>
      <w:tabs>
        <w:tab w:val="right" w:leader="dot" w:pos="8640"/>
      </w:tabs>
      <w:ind w:left="200" w:hanging="20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rsid w:val="00F074AC"/>
    <w:pPr>
      <w:tabs>
        <w:tab w:val="right" w:leader="dot" w:pos="8640"/>
      </w:tabs>
      <w:ind w:left="400" w:hanging="20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rsid w:val="00F074AC"/>
    <w:pPr>
      <w:tabs>
        <w:tab w:val="right" w:leader="dot" w:pos="8640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semiHidden/>
    <w:rsid w:val="00F074AC"/>
    <w:pPr>
      <w:tabs>
        <w:tab w:val="right" w:leader="dot" w:pos="8640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semiHidden/>
    <w:rsid w:val="00F074AC"/>
    <w:pPr>
      <w:tabs>
        <w:tab w:val="right" w:leader="dot" w:pos="8640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semiHidden/>
    <w:rsid w:val="00F074AC"/>
    <w:pPr>
      <w:tabs>
        <w:tab w:val="right" w:leader="dot" w:pos="8640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semiHidden/>
    <w:rsid w:val="00F074AC"/>
    <w:pPr>
      <w:tabs>
        <w:tab w:val="right" w:leader="dot" w:pos="8640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semiHidden/>
    <w:rsid w:val="00F074AC"/>
    <w:pPr>
      <w:tabs>
        <w:tab w:val="right" w:leader="dot" w:pos="8640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semiHidden/>
    <w:rsid w:val="00F074AC"/>
    <w:pPr>
      <w:tabs>
        <w:tab w:val="right" w:leader="dot" w:pos="8640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5"/>
    <w:semiHidden/>
    <w:rsid w:val="00F074AC"/>
    <w:pPr>
      <w:spacing w:before="120" w:after="120"/>
    </w:pPr>
    <w:rPr>
      <w:rFonts w:ascii="Times New Roman" w:hAnsi="Times New Roman"/>
      <w:b/>
      <w:i/>
    </w:rPr>
  </w:style>
  <w:style w:type="paragraph" w:customStyle="1" w:styleId="InsideAddress">
    <w:name w:val="Inside Address"/>
    <w:basedOn w:val="Normal"/>
    <w:rsid w:val="00F074AC"/>
  </w:style>
  <w:style w:type="paragraph" w:styleId="List">
    <w:name w:val="List"/>
    <w:basedOn w:val="Normal"/>
    <w:rsid w:val="00F074AC"/>
    <w:pPr>
      <w:ind w:left="360" w:hanging="360"/>
    </w:pPr>
  </w:style>
  <w:style w:type="paragraph" w:styleId="List2">
    <w:name w:val="List 2"/>
    <w:basedOn w:val="Normal"/>
    <w:rsid w:val="00F074AC"/>
    <w:pPr>
      <w:ind w:hanging="360"/>
    </w:pPr>
  </w:style>
  <w:style w:type="paragraph" w:styleId="ListContinue">
    <w:name w:val="List Continue"/>
    <w:basedOn w:val="Normal"/>
    <w:rsid w:val="00F074AC"/>
    <w:pPr>
      <w:spacing w:after="120"/>
      <w:ind w:left="360"/>
    </w:pPr>
  </w:style>
  <w:style w:type="paragraph" w:styleId="NormalIndent">
    <w:name w:val="Normal Indent"/>
    <w:basedOn w:val="Normal"/>
    <w:rsid w:val="00F074AC"/>
    <w:pPr>
      <w:ind w:left="720"/>
    </w:pPr>
  </w:style>
  <w:style w:type="paragraph" w:customStyle="1" w:styleId="Note">
    <w:name w:val="Note"/>
    <w:basedOn w:val="BodyText"/>
    <w:autoRedefine/>
    <w:rsid w:val="00F074AC"/>
    <w:pPr>
      <w:spacing w:before="120"/>
      <w:ind w:left="979" w:right="490" w:hanging="619"/>
    </w:pPr>
    <w:rPr>
      <w:bCs w:val="0"/>
    </w:rPr>
  </w:style>
  <w:style w:type="character" w:customStyle="1" w:styleId="option">
    <w:name w:val="option"/>
    <w:basedOn w:val="DefaultParagraphFont"/>
    <w:autoRedefine/>
    <w:rsid w:val="00F074AC"/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F074AC"/>
  </w:style>
  <w:style w:type="paragraph" w:customStyle="1" w:styleId="StepText">
    <w:name w:val="Step Text"/>
    <w:basedOn w:val="Normal"/>
    <w:autoRedefine/>
    <w:rsid w:val="00F074AC"/>
    <w:pPr>
      <w:spacing w:before="120" w:after="120"/>
      <w:ind w:left="360"/>
    </w:pPr>
  </w:style>
  <w:style w:type="paragraph" w:customStyle="1" w:styleId="Steptext-bullet">
    <w:name w:val="Step text - bullet"/>
    <w:basedOn w:val="Normal"/>
    <w:rsid w:val="00F074AC"/>
    <w:pPr>
      <w:numPr>
        <w:numId w:val="1"/>
      </w:numPr>
    </w:pPr>
  </w:style>
  <w:style w:type="paragraph" w:customStyle="1" w:styleId="TipNoteHeading">
    <w:name w:val="Tip/Note Heading"/>
    <w:basedOn w:val="Normal"/>
    <w:next w:val="Normal"/>
    <w:rsid w:val="00F074AC"/>
    <w:pPr>
      <w:spacing w:before="120"/>
    </w:pPr>
    <w:rPr>
      <w:b/>
    </w:rPr>
  </w:style>
  <w:style w:type="paragraph" w:customStyle="1" w:styleId="TipNoteText">
    <w:name w:val="Tip/Note Text"/>
    <w:basedOn w:val="Normal"/>
    <w:rsid w:val="00F074AC"/>
    <w:pPr>
      <w:ind w:left="302"/>
    </w:pPr>
  </w:style>
  <w:style w:type="paragraph" w:customStyle="1" w:styleId="TipNoteTextBulleted">
    <w:name w:val="Tip/Note Text Bulleted"/>
    <w:basedOn w:val="TipNoteText"/>
    <w:rsid w:val="00F074AC"/>
    <w:pPr>
      <w:numPr>
        <w:numId w:val="2"/>
      </w:numPr>
      <w:tabs>
        <w:tab w:val="clear" w:pos="360"/>
        <w:tab w:val="left" w:pos="302"/>
      </w:tabs>
      <w:ind w:hanging="187"/>
    </w:pPr>
  </w:style>
  <w:style w:type="paragraph" w:styleId="TOC1">
    <w:name w:val="toc 1"/>
    <w:aliases w:val="SATOC 1"/>
    <w:basedOn w:val="Normal"/>
    <w:next w:val="Normal"/>
    <w:autoRedefine/>
    <w:semiHidden/>
    <w:rsid w:val="00F074AC"/>
    <w:pPr>
      <w:tabs>
        <w:tab w:val="right" w:leader="dot" w:pos="8626"/>
      </w:tabs>
      <w:ind w:left="90"/>
    </w:pPr>
    <w:rPr>
      <w:b/>
      <w:noProof/>
      <w:sz w:val="22"/>
    </w:rPr>
  </w:style>
  <w:style w:type="paragraph" w:styleId="TOC2">
    <w:name w:val="toc 2"/>
    <w:basedOn w:val="Normal"/>
    <w:next w:val="Normal"/>
    <w:autoRedefine/>
    <w:semiHidden/>
    <w:rsid w:val="00F074AC"/>
    <w:pPr>
      <w:tabs>
        <w:tab w:val="right" w:leader="dot" w:pos="7920"/>
      </w:tabs>
      <w:spacing w:before="0"/>
      <w:ind w:left="1800"/>
    </w:pPr>
    <w:rPr>
      <w:noProof/>
      <w:sz w:val="22"/>
    </w:rPr>
  </w:style>
  <w:style w:type="paragraph" w:styleId="TOC3">
    <w:name w:val="toc 3"/>
    <w:basedOn w:val="Normal"/>
    <w:next w:val="Normal"/>
    <w:autoRedefine/>
    <w:semiHidden/>
    <w:rsid w:val="00F074AC"/>
    <w:pPr>
      <w:spacing w:before="0"/>
      <w:ind w:left="480"/>
    </w:pPr>
    <w:rPr>
      <w:i/>
    </w:rPr>
  </w:style>
  <w:style w:type="paragraph" w:styleId="TOC4">
    <w:name w:val="toc 4"/>
    <w:basedOn w:val="Normal"/>
    <w:next w:val="Normal"/>
    <w:autoRedefine/>
    <w:semiHidden/>
    <w:rsid w:val="00F074AC"/>
    <w:pPr>
      <w:spacing w:before="0"/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074AC"/>
    <w:pPr>
      <w:spacing w:before="0"/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074AC"/>
    <w:pPr>
      <w:spacing w:before="0"/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074AC"/>
    <w:pPr>
      <w:spacing w:before="0"/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074AC"/>
    <w:pPr>
      <w:spacing w:before="0"/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074AC"/>
    <w:pPr>
      <w:spacing w:before="0"/>
      <w:ind w:left="1920"/>
    </w:pPr>
    <w:rPr>
      <w:sz w:val="18"/>
    </w:rPr>
  </w:style>
  <w:style w:type="paragraph" w:customStyle="1" w:styleId="TopicTextBulleted">
    <w:name w:val="Topic Text Bulleted"/>
    <w:basedOn w:val="Normal"/>
    <w:rsid w:val="00F074AC"/>
    <w:pPr>
      <w:numPr>
        <w:numId w:val="3"/>
      </w:numPr>
      <w:tabs>
        <w:tab w:val="clear" w:pos="360"/>
        <w:tab w:val="left" w:pos="302"/>
      </w:tabs>
      <w:ind w:hanging="187"/>
    </w:pPr>
  </w:style>
  <w:style w:type="paragraph" w:customStyle="1" w:styleId="TopicTextIndent">
    <w:name w:val="Topic Text Indent"/>
    <w:basedOn w:val="Normal"/>
    <w:rsid w:val="00F074AC"/>
    <w:pPr>
      <w:ind w:left="302"/>
    </w:pPr>
  </w:style>
  <w:style w:type="paragraph" w:customStyle="1" w:styleId="TopicTextNumbered">
    <w:name w:val="Topic Text Numbered"/>
    <w:basedOn w:val="Normal"/>
    <w:rsid w:val="00F074AC"/>
    <w:pPr>
      <w:tabs>
        <w:tab w:val="left" w:pos="302"/>
      </w:tabs>
      <w:ind w:left="302" w:hanging="187"/>
    </w:pPr>
  </w:style>
  <w:style w:type="paragraph" w:customStyle="1" w:styleId="TopicTextOnestep">
    <w:name w:val="Topic Text Onestep"/>
    <w:basedOn w:val="Normal"/>
    <w:next w:val="Normal"/>
    <w:rsid w:val="00F074AC"/>
    <w:pPr>
      <w:tabs>
        <w:tab w:val="left" w:pos="274"/>
      </w:tabs>
      <w:ind w:left="302" w:hanging="187"/>
    </w:pPr>
  </w:style>
  <w:style w:type="paragraph" w:styleId="NormalWeb">
    <w:name w:val="Normal (Web)"/>
    <w:basedOn w:val="Normal"/>
    <w:uiPriority w:val="99"/>
    <w:rsid w:val="00F074AC"/>
    <w:pPr>
      <w:spacing w:before="100" w:beforeAutospacing="1" w:after="100" w:afterAutospacing="1"/>
      <w:ind w:left="0" w:right="0"/>
    </w:pPr>
    <w:rPr>
      <w:rFonts w:ascii="Arial Unicode MS" w:eastAsia="Arial Unicode MS" w:hAnsi="Arial Unicode MS" w:cs="Arial Unicode MS"/>
      <w:bCs w:val="0"/>
      <w:sz w:val="24"/>
      <w:szCs w:val="24"/>
      <w:lang w:bidi="ar-SA"/>
    </w:rPr>
  </w:style>
  <w:style w:type="table" w:styleId="TableGrid">
    <w:name w:val="Table Grid"/>
    <w:basedOn w:val="TableNormal"/>
    <w:rsid w:val="000A0841"/>
    <w:pPr>
      <w:spacing w:before="80"/>
      <w:ind w:left="115" w:right="13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110"/>
    <w:rPr>
      <w:rFonts w:ascii="Tahoma" w:hAnsi="Tahoma" w:cs="Tahoma"/>
      <w:sz w:val="16"/>
      <w:szCs w:val="16"/>
    </w:rPr>
  </w:style>
  <w:style w:type="paragraph" w:customStyle="1" w:styleId="StandardParagraph">
    <w:name w:val="Standard Paragraph"/>
    <w:basedOn w:val="Normal"/>
    <w:rsid w:val="00884D97"/>
    <w:pPr>
      <w:spacing w:before="60" w:after="120"/>
      <w:ind w:left="0" w:right="0"/>
      <w:outlineLvl w:val="2"/>
    </w:pPr>
    <w:rPr>
      <w:rFonts w:ascii="Arial" w:hAnsi="Arial" w:cs="Times New Roman"/>
      <w:bCs w:val="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147F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73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88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1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6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82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77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774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121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ocke\OneDrive%20-%20University%20of%20Kentucky\Documents\001-My%20Documents\QRC%20Template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F273-D8A8-4F8C-B42A-DFD21685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QRC Template1</Template>
  <TotalTime>95</TotalTime>
  <Pages>7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QRC</vt:lpstr>
    </vt:vector>
  </TitlesOfParts>
  <Company>University of Kentucky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QRC</dc:title>
  <dc:creator>Locke, Craig E.</dc:creator>
  <cp:lastModifiedBy>Bradford, Gage</cp:lastModifiedBy>
  <cp:revision>9</cp:revision>
  <cp:lastPrinted>2016-02-26T19:47:00Z</cp:lastPrinted>
  <dcterms:created xsi:type="dcterms:W3CDTF">2026-07-11T20:56:00Z</dcterms:created>
  <dcterms:modified xsi:type="dcterms:W3CDTF">2026-07-24T18:55:00Z</dcterms:modified>
</cp:coreProperties>
</file>